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8A5" w:rsidRDefault="001136BB" w:rsidP="001136BB">
      <w:pPr>
        <w:ind w:left="-1276"/>
      </w:pPr>
      <w:bookmarkStart w:id="0" w:name="_GoBack"/>
      <w:r>
        <w:rPr>
          <w:noProof/>
          <w:lang w:eastAsia="fr-FR"/>
        </w:rPr>
        <w:drawing>
          <wp:inline distT="0" distB="0" distL="0" distR="0">
            <wp:extent cx="7391400" cy="10438549"/>
            <wp:effectExtent l="0" t="0" r="0" b="1270"/>
            <wp:docPr id="1" name="Image 1" descr="C:\Users\lgiso\AppData\Local\Microsoft\Windows\INetCache\Content.Word\Post Facebook montage photo maison jaune et blanc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iso\AppData\Local\Microsoft\Windows\INetCache\Content.Word\Post Facebook montage photo maison jaune et blanc (9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03" r="20138"/>
                    <a:stretch/>
                  </pic:blipFill>
                  <pic:spPr bwMode="auto">
                    <a:xfrm>
                      <a:off x="0" y="0"/>
                      <a:ext cx="7402786" cy="1045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768A5" w:rsidSect="001136BB">
      <w:pgSz w:w="11907" w:h="16839" w:code="9"/>
      <w:pgMar w:top="142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6BB"/>
    <w:rsid w:val="001136BB"/>
    <w:rsid w:val="00860EC7"/>
    <w:rsid w:val="00A4603A"/>
    <w:rsid w:val="00C7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nina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Giso</dc:creator>
  <cp:keywords/>
  <dc:description/>
  <cp:lastModifiedBy>Laurence Giso</cp:lastModifiedBy>
  <cp:revision>2</cp:revision>
  <dcterms:created xsi:type="dcterms:W3CDTF">2023-06-09T06:39:00Z</dcterms:created>
  <dcterms:modified xsi:type="dcterms:W3CDTF">2023-06-09T06:39:00Z</dcterms:modified>
</cp:coreProperties>
</file>