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2EA32B" w14:textId="77777777" w:rsidR="00634826" w:rsidRDefault="006822B8">
      <w:pPr>
        <w:ind w:left="-142"/>
        <w:rPr>
          <w:lang w:eastAsia="fr-FR"/>
        </w:rPr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7B832D" wp14:editId="1B640E5F">
                <wp:simplePos x="0" y="0"/>
                <wp:positionH relativeFrom="column">
                  <wp:posOffset>1905000</wp:posOffset>
                </wp:positionH>
                <wp:positionV relativeFrom="paragraph">
                  <wp:posOffset>125095</wp:posOffset>
                </wp:positionV>
                <wp:extent cx="3321685" cy="548640"/>
                <wp:effectExtent l="97790" t="340995" r="0" b="0"/>
                <wp:wrapNone/>
                <wp:docPr id="10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1685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4D542D" w14:textId="77777777" w:rsidR="006822B8" w:rsidRDefault="006822B8" w:rsidP="006822B8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88"/>
                                <w:szCs w:val="88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88"/>
                                <w:szCs w:val="88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MARCIAC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B832D" id="_x0000_t202" coordsize="21600,21600" o:spt="202" path="m,l,21600r21600,l21600,xe">
                <v:stroke joinstyle="miter"/>
                <v:path gradientshapeok="t" o:connecttype="rect"/>
              </v:shapetype>
              <v:shape id="WordArt 11" o:spid="_x0000_s1026" type="#_x0000_t202" style="position:absolute;left:0;text-align:left;margin-left:150pt;margin-top:9.85pt;width:261.55pt;height:4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" filled="f" stroked="f">
                <o:lock v:ext="edit" shapetype="t"/>
                <v:textbox style="mso-fit-shape-to-text:t">
                  <w:txbxContent>
                    <w:p w14:paraId="254D542D" w14:textId="77777777" w:rsidR="006822B8" w:rsidRDefault="006822B8" w:rsidP="006822B8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88"/>
                          <w:szCs w:val="88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88"/>
                          <w:szCs w:val="88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MARCIAC </w:t>
                      </w:r>
                    </w:p>
                  </w:txbxContent>
                </v:textbox>
              </v:shape>
            </w:pict>
          </mc:Fallback>
        </mc:AlternateContent>
      </w:r>
    </w:p>
    <w:p w14:paraId="563689A7" w14:textId="77777777" w:rsidR="00634826" w:rsidRDefault="00634826">
      <w:pPr>
        <w:ind w:left="-142"/>
        <w:jc w:val="center"/>
        <w:rPr>
          <w:sz w:val="20"/>
          <w:szCs w:val="20"/>
        </w:rPr>
      </w:pPr>
    </w:p>
    <w:p w14:paraId="054BAE21" w14:textId="77777777" w:rsidR="00634826" w:rsidRDefault="00634826">
      <w:pPr>
        <w:ind w:left="-142"/>
        <w:rPr>
          <w:sz w:val="20"/>
          <w:szCs w:val="20"/>
        </w:rPr>
      </w:pPr>
    </w:p>
    <w:p w14:paraId="4363CF07" w14:textId="77777777" w:rsidR="00634826" w:rsidRDefault="007A5939" w:rsidP="007A5939">
      <w:pPr>
        <w:tabs>
          <w:tab w:val="left" w:pos="8790"/>
        </w:tabs>
        <w:ind w:left="-142"/>
      </w:pPr>
      <w:r>
        <w:tab/>
      </w:r>
    </w:p>
    <w:p w14:paraId="670A0B5E" w14:textId="77777777" w:rsidR="00634826" w:rsidRDefault="00634826">
      <w:pPr>
        <w:ind w:left="-142"/>
      </w:pPr>
    </w:p>
    <w:p w14:paraId="07630E76" w14:textId="77777777" w:rsidR="00634826" w:rsidRDefault="006822B8">
      <w:pPr>
        <w:ind w:left="-142"/>
        <w:rPr>
          <w:lang w:eastAsia="fr-FR"/>
        </w:rPr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880EC0" wp14:editId="46AADD73">
                <wp:simplePos x="0" y="0"/>
                <wp:positionH relativeFrom="column">
                  <wp:posOffset>1495425</wp:posOffset>
                </wp:positionH>
                <wp:positionV relativeFrom="paragraph">
                  <wp:posOffset>60960</wp:posOffset>
                </wp:positionV>
                <wp:extent cx="4114800" cy="382905"/>
                <wp:effectExtent l="59690" t="151765" r="0" b="0"/>
                <wp:wrapNone/>
                <wp:docPr id="9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480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523C8F" w14:textId="77777777" w:rsidR="006822B8" w:rsidRDefault="006822B8" w:rsidP="006822B8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48"/>
                                <w:szCs w:val="48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48"/>
                                <w:szCs w:val="48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Bastides et Vallons du Gers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80EC0" id="WordArt 10" o:spid="_x0000_s1027" type="#_x0000_t202" style="position:absolute;left:0;text-align:left;margin-left:117.75pt;margin-top:4.8pt;width:324pt;height:30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" filled="f" stroked="f">
                <o:lock v:ext="edit" shapetype="t"/>
                <v:textbox style="mso-fit-shape-to-text:t">
                  <w:txbxContent>
                    <w:p w14:paraId="65523C8F" w14:textId="77777777" w:rsidR="006822B8" w:rsidRDefault="006822B8" w:rsidP="006822B8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48"/>
                          <w:szCs w:val="48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48"/>
                          <w:szCs w:val="48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Bastides et Vallons du Gers </w:t>
                      </w:r>
                    </w:p>
                  </w:txbxContent>
                </v:textbox>
              </v:shape>
            </w:pict>
          </mc:Fallback>
        </mc:AlternateContent>
      </w:r>
    </w:p>
    <w:p w14:paraId="7E2E7B43" w14:textId="77777777" w:rsidR="00634826" w:rsidRDefault="00634826">
      <w:pPr>
        <w:ind w:left="-142"/>
      </w:pPr>
    </w:p>
    <w:p w14:paraId="583BB499" w14:textId="77777777" w:rsidR="00634826" w:rsidRPr="00D65FD8" w:rsidRDefault="00634826">
      <w:pPr>
        <w:ind w:left="-142"/>
        <w:rPr>
          <w:sz w:val="16"/>
          <w:szCs w:val="16"/>
        </w:rPr>
      </w:pPr>
    </w:p>
    <w:p w14:paraId="058C23C8" w14:textId="77777777" w:rsidR="00634826" w:rsidRDefault="006822B8">
      <w:pPr>
        <w:ind w:left="-142"/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E6EBA" wp14:editId="72EAA943">
                <wp:simplePos x="0" y="0"/>
                <wp:positionH relativeFrom="column">
                  <wp:posOffset>342900</wp:posOffset>
                </wp:positionH>
                <wp:positionV relativeFrom="paragraph">
                  <wp:posOffset>113665</wp:posOffset>
                </wp:positionV>
                <wp:extent cx="6181725" cy="1200150"/>
                <wp:effectExtent l="21590" t="33655" r="35560" b="13970"/>
                <wp:wrapNone/>
                <wp:docPr id="8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81725" cy="1200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F1B374" w14:textId="77777777" w:rsidR="006822B8" w:rsidRDefault="006822B8" w:rsidP="006822B8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Balade Pédestre</w:t>
                            </w:r>
                          </w:p>
                          <w:p w14:paraId="747E2382" w14:textId="09320825" w:rsidR="006822B8" w:rsidRDefault="006822B8" w:rsidP="006822B8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</w:t>
                            </w:r>
                            <w:r w:rsidR="007D6F68">
                              <w:rPr>
                                <w:rFonts w:ascii="Baskerville Old Face" w:hAnsi="Baskerville Old Face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textOutline w14:w="2556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RICOURT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E6EBA" id="WordArt 14" o:spid="_x0000_s1028" type="#_x0000_t202" style="position:absolute;left:0;text-align:left;margin-left:27pt;margin-top:8.95pt;width:486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" filled="f" stroked="f">
                <o:lock v:ext="edit" shapetype="t"/>
                <v:textbox style="mso-fit-shape-to-text:t">
                  <w:txbxContent>
                    <w:p w14:paraId="15F1B374" w14:textId="77777777" w:rsidR="006822B8" w:rsidRDefault="006822B8" w:rsidP="006822B8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Balade Pédestre</w:t>
                      </w:r>
                    </w:p>
                    <w:p w14:paraId="747E2382" w14:textId="09320825" w:rsidR="006822B8" w:rsidRDefault="006822B8" w:rsidP="006822B8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proofErr w:type="gramStart"/>
                      <w:r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à</w:t>
                      </w:r>
                      <w:proofErr w:type="gramEnd"/>
                      <w:r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</w:t>
                      </w:r>
                      <w:r w:rsidR="007D6F68">
                        <w:rPr>
                          <w:rFonts w:ascii="Baskerville Old Face" w:hAnsi="Baskerville Old Face"/>
                          <w:b/>
                          <w:bCs/>
                          <w:color w:val="002060"/>
                          <w:sz w:val="56"/>
                          <w:szCs w:val="56"/>
                          <w14:textOutline w14:w="2556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RICOURT</w:t>
                      </w:r>
                    </w:p>
                  </w:txbxContent>
                </v:textbox>
              </v:shape>
            </w:pict>
          </mc:Fallback>
        </mc:AlternateContent>
      </w:r>
      <w:r w:rsidR="00634826">
        <w:t xml:space="preserve"> </w:t>
      </w:r>
    </w:p>
    <w:p w14:paraId="6C456D18" w14:textId="77777777" w:rsidR="00634826" w:rsidRDefault="00634826">
      <w:pPr>
        <w:ind w:left="-142"/>
      </w:pPr>
    </w:p>
    <w:p w14:paraId="3E772FD3" w14:textId="77777777" w:rsidR="00634826" w:rsidRDefault="00634826">
      <w:pPr>
        <w:ind w:left="-142"/>
      </w:pPr>
    </w:p>
    <w:p w14:paraId="7D728019" w14:textId="77777777" w:rsidR="00634826" w:rsidRDefault="00634826">
      <w:pPr>
        <w:ind w:left="-142"/>
      </w:pPr>
    </w:p>
    <w:p w14:paraId="2CA9461B" w14:textId="77777777" w:rsidR="00634826" w:rsidRDefault="00634826">
      <w:pPr>
        <w:ind w:left="-142"/>
      </w:pPr>
    </w:p>
    <w:p w14:paraId="74F33992" w14:textId="77777777" w:rsidR="00634826" w:rsidRDefault="00634826">
      <w:pPr>
        <w:ind w:left="-142"/>
      </w:pPr>
    </w:p>
    <w:p w14:paraId="31F485FC" w14:textId="77777777" w:rsidR="00634826" w:rsidRDefault="00634826">
      <w:pPr>
        <w:ind w:left="-142"/>
      </w:pPr>
      <w:r>
        <w:t xml:space="preserve"> </w:t>
      </w:r>
    </w:p>
    <w:p w14:paraId="0CC4D66A" w14:textId="77777777" w:rsidR="00634826" w:rsidRDefault="00634826">
      <w:pPr>
        <w:ind w:left="-142"/>
        <w:rPr>
          <w:rFonts w:ascii="Lucida Handwriting" w:hAnsi="Lucida Handwriting" w:cs="Lucida Handwriting"/>
        </w:rPr>
      </w:pPr>
    </w:p>
    <w:p w14:paraId="76624705" w14:textId="77777777" w:rsidR="00634826" w:rsidRDefault="006822B8">
      <w:pPr>
        <w:ind w:left="-142"/>
        <w:jc w:val="center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Wingdings" w:hAnsi="Wingdings" w:cs="Wingdings"/>
          <w:noProof/>
        </w:rPr>
        <mc:AlternateContent>
          <mc:Choice Requires="wps">
            <w:drawing>
              <wp:inline distT="0" distB="0" distL="0" distR="0" wp14:anchorId="2F6C6B6C" wp14:editId="6D61E047">
                <wp:extent cx="5505450" cy="771525"/>
                <wp:effectExtent l="9525" t="9525" r="9525" b="9525"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05450" cy="771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9B904" w14:textId="363A6006" w:rsidR="006822B8" w:rsidRDefault="006822B8" w:rsidP="006822B8">
                            <w:pPr>
                              <w:jc w:val="center"/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Dimanche </w:t>
                            </w:r>
                            <w:r w:rsidR="007D6F68"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20 Septembre</w:t>
                            </w:r>
                            <w:r w:rsidR="007C452B"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202</w:t>
                            </w:r>
                            <w:r w:rsidR="00A46008">
                              <w:rPr>
                                <w:rFonts w:ascii="Cooper Black" w:hAnsi="Cooper Black"/>
                                <w:color w:val="002060"/>
                                <w:sz w:val="56"/>
                                <w:szCs w:val="56"/>
                                <w14:textOutline w14:w="9359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C6B6C" id="WordArt 2" o:spid="_x0000_s1029" type="#_x0000_t202" style="width:433.5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" filled="f" stroked="f">
                <o:lock v:ext="edit" shapetype="t"/>
                <v:textbox style="mso-fit-shape-to-text:t">
                  <w:txbxContent>
                    <w:p w14:paraId="7929B904" w14:textId="363A6006" w:rsidR="006822B8" w:rsidRDefault="006822B8" w:rsidP="006822B8">
                      <w:pPr>
                        <w:jc w:val="center"/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Dimanche </w:t>
                      </w:r>
                      <w:r w:rsidR="007D6F68"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20 Septembre</w:t>
                      </w:r>
                      <w:r w:rsidR="007C452B"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</w:t>
                      </w:r>
                      <w:r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202</w:t>
                      </w:r>
                      <w:r w:rsidR="00A46008">
                        <w:rPr>
                          <w:rFonts w:ascii="Cooper Black" w:hAnsi="Cooper Black"/>
                          <w:color w:val="002060"/>
                          <w:sz w:val="56"/>
                          <w:szCs w:val="56"/>
                          <w14:textOutline w14:w="9359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miter w14:lim="100000"/>
                          </w14:textOutline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4B7298" w14:textId="77777777" w:rsidR="00634826" w:rsidRDefault="00634826">
      <w:pPr>
        <w:ind w:left="-142"/>
        <w:rPr>
          <w:rFonts w:ascii="Comic Sans MS" w:hAnsi="Comic Sans MS" w:cs="Arial"/>
          <w:b/>
          <w:bCs/>
          <w:sz w:val="20"/>
          <w:szCs w:val="20"/>
        </w:rPr>
      </w:pPr>
    </w:p>
    <w:p w14:paraId="7077FAB9" w14:textId="77777777" w:rsidR="00634826" w:rsidRDefault="00634826">
      <w:pPr>
        <w:ind w:left="-142"/>
        <w:jc w:val="center"/>
      </w:pPr>
      <w:r>
        <w:rPr>
          <w:rFonts w:ascii="Comic Sans MS" w:hAnsi="Comic Sans MS" w:cs="Arial"/>
          <w:b/>
          <w:bCs/>
          <w:sz w:val="44"/>
          <w:szCs w:val="48"/>
        </w:rPr>
        <w:t>L’association C.L.A.P.et la Mairie de</w:t>
      </w:r>
    </w:p>
    <w:p w14:paraId="45DA6C50" w14:textId="03AF8D9B" w:rsidR="00634826" w:rsidRDefault="007D6F68">
      <w:pPr>
        <w:ind w:left="-142"/>
        <w:jc w:val="center"/>
      </w:pPr>
      <w:r>
        <w:rPr>
          <w:rFonts w:ascii="Comic Sans MS" w:hAnsi="Comic Sans MS" w:cs="Arial"/>
          <w:b/>
          <w:bCs/>
          <w:sz w:val="44"/>
          <w:szCs w:val="48"/>
        </w:rPr>
        <w:t>RICOURT</w:t>
      </w:r>
      <w:r w:rsidR="00634826">
        <w:rPr>
          <w:rFonts w:ascii="Comic Sans MS" w:hAnsi="Comic Sans MS" w:cs="Arial"/>
          <w:b/>
          <w:bCs/>
          <w:sz w:val="44"/>
          <w:szCs w:val="48"/>
        </w:rPr>
        <w:t xml:space="preserve"> vous proposent deux circuits :</w:t>
      </w:r>
    </w:p>
    <w:p w14:paraId="677A227C" w14:textId="77777777" w:rsidR="00634826" w:rsidRDefault="006822B8">
      <w:pPr>
        <w:ind w:left="-142"/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EE60006" wp14:editId="389BC650">
                <wp:simplePos x="0" y="0"/>
                <wp:positionH relativeFrom="column">
                  <wp:posOffset>3288030</wp:posOffset>
                </wp:positionH>
                <wp:positionV relativeFrom="paragraph">
                  <wp:posOffset>78740</wp:posOffset>
                </wp:positionV>
                <wp:extent cx="3638550" cy="4270375"/>
                <wp:effectExtent l="23495" t="23495" r="24130" b="2095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0" cy="427037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DAEEF3"/>
                        </a:solidFill>
                        <a:ln w="316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77791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oper Black" w:hAnsi="Cooper Black" w:cs="Cooper Black"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oper Black" w:hAnsi="Cooper Black" w:cs="Cooper Black"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  <w:t>Repas</w:t>
                            </w:r>
                          </w:p>
                          <w:p w14:paraId="6FE2E6D1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oper Black" w:hAnsi="Cooper Black" w:cs="Cooper Black"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oper Black" w:hAnsi="Cooper Black" w:cs="Cooper Black"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  <w:t>Salle des Fêtes</w:t>
                            </w:r>
                          </w:p>
                          <w:p w14:paraId="6EBDC467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6"/>
                                <w:szCs w:val="36"/>
                                <w:u w:val="single"/>
                              </w:rPr>
                              <w:t>Inscriptions jusqu’au</w:t>
                            </w:r>
                          </w:p>
                          <w:p w14:paraId="01249397" w14:textId="47F5F69E" w:rsidR="00634826" w:rsidRPr="007D6F68" w:rsidRDefault="00917D4A">
                            <w:pPr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</w:pPr>
                            <w:r w:rsidRPr="007D6F68"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  <w:t>Mercredi</w:t>
                            </w:r>
                            <w:r w:rsidR="00A46008" w:rsidRPr="007D6F68"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D6F68" w:rsidRPr="007D6F68">
                              <w:rPr>
                                <w:rFonts w:ascii="Comic Sans MS" w:hAnsi="Comic Sans MS" w:cs="Comic Sans MS"/>
                                <w:b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  <w:t>16 Septembre</w:t>
                            </w:r>
                          </w:p>
                          <w:p w14:paraId="733EB82E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2060"/>
                                <w:kern w:val="2"/>
                                <w:sz w:val="40"/>
                                <w:szCs w:val="40"/>
                              </w:rPr>
                              <w:t>Avant 12 h</w:t>
                            </w:r>
                          </w:p>
                          <w:p w14:paraId="482CC2FC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i/>
                                <w:color w:val="002060"/>
                                <w:kern w:val="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i/>
                                <w:color w:val="002060"/>
                                <w:kern w:val="2"/>
                                <w:sz w:val="28"/>
                                <w:szCs w:val="28"/>
                              </w:rPr>
                              <w:t>Dans la limite des places disponibles</w:t>
                            </w:r>
                          </w:p>
                          <w:p w14:paraId="78410FBD" w14:textId="77777777" w:rsidR="00634826" w:rsidRDefault="007C452B">
                            <w:pPr>
                              <w:overflowPunct w:val="0"/>
                              <w:spacing w:after="60"/>
                              <w:jc w:val="center"/>
                              <w:rPr>
                                <w:rFonts w:ascii="Cooper Black" w:hAnsi="Cooper Black" w:cs="Cooper Black"/>
                                <w:b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oper Black" w:hAnsi="Cooper Black" w:cs="Cooper Black"/>
                                <w:iCs/>
                                <w:color w:val="002060"/>
                                <w:kern w:val="2"/>
                                <w:sz w:val="36"/>
                                <w:szCs w:val="36"/>
                                <w:u w:val="single"/>
                              </w:rPr>
                              <w:t>Contact</w:t>
                            </w:r>
                            <w:r>
                              <w:rPr>
                                <w:rFonts w:ascii="Cooper Black" w:hAnsi="Cooper Black" w:cs="Cooper Black"/>
                                <w:i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 xml:space="preserve"> :</w:t>
                            </w:r>
                            <w:r w:rsidR="00634826">
                              <w:rPr>
                                <w:rFonts w:ascii="Cooper Black" w:hAnsi="Cooper Black" w:cs="Cooper Black"/>
                                <w:i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34826">
                              <w:rPr>
                                <w:rFonts w:ascii="Cooper Black" w:hAnsi="Cooper Black" w:cs="Cooper Black"/>
                                <w:b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>C.L.A.P</w:t>
                            </w:r>
                          </w:p>
                          <w:p w14:paraId="7305CFD3" w14:textId="77777777" w:rsidR="00634826" w:rsidRDefault="007C452B">
                            <w:pPr>
                              <w:overflowPunct w:val="0"/>
                              <w:spacing w:after="60"/>
                              <w:jc w:val="center"/>
                              <w:rPr>
                                <w:rFonts w:ascii="Cooper Black" w:hAnsi="Cooper Black" w:cs="Cooper Black"/>
                                <w:b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oper Black" w:hAnsi="Cooper Black" w:cs="Cooper Black"/>
                                <w:b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>c</w:t>
                            </w:r>
                            <w:r w:rsidR="00634826">
                              <w:rPr>
                                <w:rFonts w:ascii="Cooper Black" w:hAnsi="Cooper Black" w:cs="Cooper Black"/>
                                <w:b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>lap32@</w:t>
                            </w:r>
                            <w:r w:rsidR="008A391C">
                              <w:rPr>
                                <w:rFonts w:ascii="Cooper Black" w:hAnsi="Cooper Black" w:cs="Cooper Black"/>
                                <w:b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>orange</w:t>
                            </w:r>
                            <w:r w:rsidR="00634826">
                              <w:rPr>
                                <w:rFonts w:ascii="Cooper Black" w:hAnsi="Cooper Black" w:cs="Cooper Black"/>
                                <w:bCs/>
                                <w:color w:val="002060"/>
                                <w:kern w:val="2"/>
                                <w:sz w:val="36"/>
                                <w:szCs w:val="36"/>
                              </w:rPr>
                              <w:t>.fr</w:t>
                            </w:r>
                          </w:p>
                          <w:p w14:paraId="4102CFC2" w14:textId="77777777" w:rsidR="00634826" w:rsidRDefault="00634826">
                            <w:pPr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i/>
                                <w:iCs/>
                                <w:color w:val="002060"/>
                                <w:kern w:val="2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i/>
                                <w:iCs/>
                                <w:color w:val="002060"/>
                                <w:kern w:val="2"/>
                              </w:rPr>
                              <w:t xml:space="preserve">19 Place de l’Hôtel de </w:t>
                            </w:r>
                            <w:proofErr w:type="gramStart"/>
                            <w:r>
                              <w:rPr>
                                <w:rFonts w:ascii="Comic Sans MS" w:hAnsi="Comic Sans MS" w:cs="Comic Sans MS"/>
                                <w:i/>
                                <w:iCs/>
                                <w:color w:val="002060"/>
                                <w:kern w:val="2"/>
                              </w:rPr>
                              <w:t>Ville  MARCIAC</w:t>
                            </w:r>
                            <w:proofErr w:type="gramEnd"/>
                          </w:p>
                          <w:p w14:paraId="23E913EE" w14:textId="77777777" w:rsidR="00634826" w:rsidRDefault="00634826">
                            <w:pPr>
                              <w:tabs>
                                <w:tab w:val="left" w:pos="1080"/>
                              </w:tabs>
                              <w:overflowPunct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2060"/>
                                <w:kern w:val="2"/>
                                <w:sz w:val="32"/>
                                <w:szCs w:val="32"/>
                              </w:rPr>
                              <w:t xml:space="preserve">   05 62 09 30 18</w:t>
                            </w:r>
                          </w:p>
                          <w:p w14:paraId="3FAE4BC1" w14:textId="77777777" w:rsidR="00634826" w:rsidRDefault="00634826">
                            <w:pPr>
                              <w:overflowPunct w:val="0"/>
                              <w:rPr>
                                <w:rFonts w:ascii="Carlito" w:eastAsia="Noto Serif SC" w:hAnsi="Carlito" w:cs="Noto Sans Devanagari"/>
                                <w:kern w:val="2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60006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6" o:spid="_x0000_s1030" type="#_x0000_t97" style="position:absolute;left:0;text-align:left;margin-left:258.9pt;margin-top:6.2pt;width:286.5pt;height:336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" fillcolor="#daeef3" strokeweight=".88mm">
                <v:stroke joinstyle="miter"/>
                <v:textbox>
                  <w:txbxContent>
                    <w:p w14:paraId="69E77791" w14:textId="77777777" w:rsidR="00634826" w:rsidRDefault="00634826">
                      <w:pPr>
                        <w:overflowPunct w:val="0"/>
                        <w:jc w:val="center"/>
                        <w:rPr>
                          <w:rFonts w:ascii="Cooper Black" w:hAnsi="Cooper Black" w:cs="Cooper Black"/>
                          <w:color w:val="002060"/>
                          <w:kern w:val="2"/>
                          <w:sz w:val="40"/>
                          <w:szCs w:val="40"/>
                        </w:rPr>
                      </w:pPr>
                      <w:r>
                        <w:rPr>
                          <w:rFonts w:ascii="Cooper Black" w:hAnsi="Cooper Black" w:cs="Cooper Black"/>
                          <w:color w:val="002060"/>
                          <w:kern w:val="2"/>
                          <w:sz w:val="40"/>
                          <w:szCs w:val="40"/>
                        </w:rPr>
                        <w:t>Repas</w:t>
                      </w:r>
                    </w:p>
                    <w:p w14:paraId="6FE2E6D1" w14:textId="77777777" w:rsidR="00634826" w:rsidRDefault="00634826">
                      <w:pPr>
                        <w:overflowPunct w:val="0"/>
                        <w:jc w:val="center"/>
                        <w:rPr>
                          <w:rFonts w:ascii="Cooper Black" w:hAnsi="Cooper Black" w:cs="Cooper Black"/>
                          <w:color w:val="002060"/>
                          <w:kern w:val="2"/>
                          <w:sz w:val="40"/>
                          <w:szCs w:val="40"/>
                        </w:rPr>
                      </w:pPr>
                      <w:r>
                        <w:rPr>
                          <w:rFonts w:ascii="Cooper Black" w:hAnsi="Cooper Black" w:cs="Cooper Black"/>
                          <w:color w:val="002060"/>
                          <w:kern w:val="2"/>
                          <w:sz w:val="40"/>
                          <w:szCs w:val="40"/>
                        </w:rPr>
                        <w:t>Salle des Fêtes</w:t>
                      </w:r>
                    </w:p>
                    <w:p w14:paraId="6EBDC467" w14:textId="77777777" w:rsidR="00634826" w:rsidRDefault="00634826">
                      <w:pPr>
                        <w:overflowPunct w:val="0"/>
                        <w:jc w:val="center"/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6"/>
                          <w:szCs w:val="36"/>
                          <w:u w:val="single"/>
                        </w:rPr>
                        <w:t>Inscriptions jusqu’au</w:t>
                      </w:r>
                    </w:p>
                    <w:p w14:paraId="01249397" w14:textId="47F5F69E" w:rsidR="00634826" w:rsidRPr="007D6F68" w:rsidRDefault="00917D4A">
                      <w:pPr>
                        <w:overflowPunct w:val="0"/>
                        <w:jc w:val="center"/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2"/>
                          <w:szCs w:val="32"/>
                        </w:rPr>
                      </w:pPr>
                      <w:r w:rsidRPr="007D6F68"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2"/>
                          <w:szCs w:val="32"/>
                        </w:rPr>
                        <w:t>Mercredi</w:t>
                      </w:r>
                      <w:r w:rsidR="00A46008" w:rsidRPr="007D6F68"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2"/>
                          <w:szCs w:val="32"/>
                        </w:rPr>
                        <w:t xml:space="preserve"> </w:t>
                      </w:r>
                      <w:r w:rsidR="007D6F68" w:rsidRPr="007D6F68">
                        <w:rPr>
                          <w:rFonts w:ascii="Comic Sans MS" w:hAnsi="Comic Sans MS" w:cs="Comic Sans MS"/>
                          <w:b/>
                          <w:color w:val="002060"/>
                          <w:kern w:val="2"/>
                          <w:sz w:val="32"/>
                          <w:szCs w:val="32"/>
                        </w:rPr>
                        <w:t>16 Septembre</w:t>
                      </w:r>
                    </w:p>
                    <w:p w14:paraId="733EB82E" w14:textId="77777777" w:rsidR="00634826" w:rsidRDefault="00634826">
                      <w:pPr>
                        <w:overflowPunct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color w:val="002060"/>
                          <w:kern w:val="2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002060"/>
                          <w:kern w:val="2"/>
                          <w:sz w:val="40"/>
                          <w:szCs w:val="40"/>
                        </w:rPr>
                        <w:t>Avant 12 h</w:t>
                      </w:r>
                    </w:p>
                    <w:p w14:paraId="482CC2FC" w14:textId="77777777" w:rsidR="00634826" w:rsidRDefault="00634826">
                      <w:pPr>
                        <w:overflowPunct w:val="0"/>
                        <w:jc w:val="center"/>
                        <w:rPr>
                          <w:rFonts w:ascii="Comic Sans MS" w:hAnsi="Comic Sans MS" w:cs="Comic Sans MS"/>
                          <w:b/>
                          <w:i/>
                          <w:color w:val="002060"/>
                          <w:kern w:val="2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i/>
                          <w:color w:val="002060"/>
                          <w:kern w:val="2"/>
                          <w:sz w:val="28"/>
                          <w:szCs w:val="28"/>
                        </w:rPr>
                        <w:t>Dans la limite des places disponibles</w:t>
                      </w:r>
                    </w:p>
                    <w:p w14:paraId="78410FBD" w14:textId="77777777" w:rsidR="00634826" w:rsidRDefault="007C452B">
                      <w:pPr>
                        <w:overflowPunct w:val="0"/>
                        <w:spacing w:after="60"/>
                        <w:jc w:val="center"/>
                        <w:rPr>
                          <w:rFonts w:ascii="Cooper Black" w:hAnsi="Cooper Black" w:cs="Cooper Black"/>
                          <w:b/>
                          <w:color w:val="002060"/>
                          <w:kern w:val="2"/>
                          <w:sz w:val="36"/>
                          <w:szCs w:val="36"/>
                        </w:rPr>
                      </w:pPr>
                      <w:r>
                        <w:rPr>
                          <w:rFonts w:ascii="Cooper Black" w:hAnsi="Cooper Black" w:cs="Cooper Black"/>
                          <w:iCs/>
                          <w:color w:val="002060"/>
                          <w:kern w:val="2"/>
                          <w:sz w:val="36"/>
                          <w:szCs w:val="36"/>
                          <w:u w:val="single"/>
                        </w:rPr>
                        <w:t>Contact</w:t>
                      </w:r>
                      <w:r>
                        <w:rPr>
                          <w:rFonts w:ascii="Cooper Black" w:hAnsi="Cooper Black" w:cs="Cooper Black"/>
                          <w:iCs/>
                          <w:color w:val="002060"/>
                          <w:kern w:val="2"/>
                          <w:sz w:val="36"/>
                          <w:szCs w:val="36"/>
                        </w:rPr>
                        <w:t xml:space="preserve"> :</w:t>
                      </w:r>
                      <w:r w:rsidR="00634826">
                        <w:rPr>
                          <w:rFonts w:ascii="Cooper Black" w:hAnsi="Cooper Black" w:cs="Cooper Black"/>
                          <w:iCs/>
                          <w:color w:val="002060"/>
                          <w:kern w:val="2"/>
                          <w:sz w:val="36"/>
                          <w:szCs w:val="36"/>
                        </w:rPr>
                        <w:t xml:space="preserve"> </w:t>
                      </w:r>
                      <w:r w:rsidR="00634826">
                        <w:rPr>
                          <w:rFonts w:ascii="Cooper Black" w:hAnsi="Cooper Black" w:cs="Cooper Black"/>
                          <w:b/>
                          <w:color w:val="002060"/>
                          <w:kern w:val="2"/>
                          <w:sz w:val="36"/>
                          <w:szCs w:val="36"/>
                        </w:rPr>
                        <w:t>C.L.A.P</w:t>
                      </w:r>
                    </w:p>
                    <w:p w14:paraId="7305CFD3" w14:textId="77777777" w:rsidR="00634826" w:rsidRDefault="007C452B">
                      <w:pPr>
                        <w:overflowPunct w:val="0"/>
                        <w:spacing w:after="60"/>
                        <w:jc w:val="center"/>
                        <w:rPr>
                          <w:rFonts w:ascii="Cooper Black" w:hAnsi="Cooper Black" w:cs="Cooper Black"/>
                          <w:bCs/>
                          <w:color w:val="002060"/>
                          <w:kern w:val="2"/>
                          <w:sz w:val="36"/>
                          <w:szCs w:val="36"/>
                        </w:rPr>
                      </w:pPr>
                      <w:r>
                        <w:rPr>
                          <w:rFonts w:ascii="Cooper Black" w:hAnsi="Cooper Black" w:cs="Cooper Black"/>
                          <w:bCs/>
                          <w:color w:val="002060"/>
                          <w:kern w:val="2"/>
                          <w:sz w:val="36"/>
                          <w:szCs w:val="36"/>
                        </w:rPr>
                        <w:t>c</w:t>
                      </w:r>
                      <w:r w:rsidR="00634826">
                        <w:rPr>
                          <w:rFonts w:ascii="Cooper Black" w:hAnsi="Cooper Black" w:cs="Cooper Black"/>
                          <w:bCs/>
                          <w:color w:val="002060"/>
                          <w:kern w:val="2"/>
                          <w:sz w:val="36"/>
                          <w:szCs w:val="36"/>
                        </w:rPr>
                        <w:t>lap32@</w:t>
                      </w:r>
                      <w:r w:rsidR="008A391C">
                        <w:rPr>
                          <w:rFonts w:ascii="Cooper Black" w:hAnsi="Cooper Black" w:cs="Cooper Black"/>
                          <w:bCs/>
                          <w:color w:val="002060"/>
                          <w:kern w:val="2"/>
                          <w:sz w:val="36"/>
                          <w:szCs w:val="36"/>
                        </w:rPr>
                        <w:t>orange</w:t>
                      </w:r>
                      <w:r w:rsidR="00634826">
                        <w:rPr>
                          <w:rFonts w:ascii="Cooper Black" w:hAnsi="Cooper Black" w:cs="Cooper Black"/>
                          <w:bCs/>
                          <w:color w:val="002060"/>
                          <w:kern w:val="2"/>
                          <w:sz w:val="36"/>
                          <w:szCs w:val="36"/>
                        </w:rPr>
                        <w:t>.fr</w:t>
                      </w:r>
                    </w:p>
                    <w:p w14:paraId="4102CFC2" w14:textId="77777777" w:rsidR="00634826" w:rsidRDefault="00634826">
                      <w:pPr>
                        <w:overflowPunct w:val="0"/>
                        <w:jc w:val="center"/>
                        <w:rPr>
                          <w:rFonts w:ascii="Comic Sans MS" w:hAnsi="Comic Sans MS" w:cs="Comic Sans MS"/>
                          <w:i/>
                          <w:iCs/>
                          <w:color w:val="002060"/>
                          <w:kern w:val="2"/>
                        </w:rPr>
                      </w:pPr>
                      <w:r>
                        <w:rPr>
                          <w:rFonts w:ascii="Comic Sans MS" w:hAnsi="Comic Sans MS" w:cs="Comic Sans MS"/>
                          <w:i/>
                          <w:iCs/>
                          <w:color w:val="002060"/>
                          <w:kern w:val="2"/>
                        </w:rPr>
                        <w:t xml:space="preserve">19 Place de l’Hôtel de </w:t>
                      </w:r>
                      <w:proofErr w:type="gramStart"/>
                      <w:r>
                        <w:rPr>
                          <w:rFonts w:ascii="Comic Sans MS" w:hAnsi="Comic Sans MS" w:cs="Comic Sans MS"/>
                          <w:i/>
                          <w:iCs/>
                          <w:color w:val="002060"/>
                          <w:kern w:val="2"/>
                        </w:rPr>
                        <w:t>Ville  MARCIAC</w:t>
                      </w:r>
                      <w:proofErr w:type="gramEnd"/>
                    </w:p>
                    <w:p w14:paraId="23E913EE" w14:textId="77777777" w:rsidR="00634826" w:rsidRDefault="00634826">
                      <w:pPr>
                        <w:tabs>
                          <w:tab w:val="left" w:pos="1080"/>
                        </w:tabs>
                        <w:overflowPunct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color w:val="002060"/>
                          <w:kern w:val="2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color w:val="002060"/>
                          <w:kern w:val="2"/>
                          <w:sz w:val="32"/>
                          <w:szCs w:val="32"/>
                        </w:rPr>
                        <w:t xml:space="preserve">   05 62 09 30 18</w:t>
                      </w:r>
                    </w:p>
                    <w:p w14:paraId="3FAE4BC1" w14:textId="77777777" w:rsidR="00634826" w:rsidRDefault="00634826">
                      <w:pPr>
                        <w:overflowPunct w:val="0"/>
                        <w:rPr>
                          <w:rFonts w:ascii="Carlito" w:eastAsia="Noto Serif SC" w:hAnsi="Carlito" w:cs="Noto Sans Devanagari"/>
                          <w:kern w:val="2"/>
                          <w:lang w:bidi="hi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3C6A0" wp14:editId="50B7C09D">
                <wp:simplePos x="0" y="0"/>
                <wp:positionH relativeFrom="column">
                  <wp:posOffset>2035810</wp:posOffset>
                </wp:positionH>
                <wp:positionV relativeFrom="paragraph">
                  <wp:posOffset>729615</wp:posOffset>
                </wp:positionV>
                <wp:extent cx="238760" cy="124460"/>
                <wp:effectExtent l="9525" t="55245" r="37465" b="1079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8760" cy="1244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4B3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0" o:spid="_x0000_s1026" type="#_x0000_t32" style="position:absolute;margin-left:160.3pt;margin-top:57.45pt;width:18.8pt;height:9.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" strokeweight=".26mm">
                <v:stroke endarrow="block" joinstyle="miter"/>
              </v:shape>
            </w:pict>
          </mc:Fallback>
        </mc:AlternateContent>
      </w:r>
      <w:r w:rsidR="00634826">
        <w:rPr>
          <w:rFonts w:ascii="Lucida Handwriting" w:eastAsia="Lucida Handwriting" w:hAnsi="Lucida Handwriting" w:cs="Lucida Handwriting"/>
          <w:sz w:val="32"/>
          <w:szCs w:val="32"/>
        </w:rPr>
        <w:t xml:space="preserve">         </w:t>
      </w:r>
      <w:r w:rsidR="00634826">
        <w:rPr>
          <w:rFonts w:ascii="Lucida Handwriting" w:hAnsi="Lucida Handwriting" w:cs="Lucida Handwriting"/>
          <w:sz w:val="32"/>
          <w:szCs w:val="32"/>
        </w:rPr>
        <w:t xml:space="preserve">Parcours ici     </w:t>
      </w:r>
      <w:bookmarkStart w:id="0" w:name="_Hlk115449100"/>
      <w:r w:rsidR="00D10759">
        <w:rPr>
          <w:rFonts w:ascii="Lucida Handwriting" w:hAnsi="Lucida Handwriting" w:cs="Lucida Handwriting"/>
          <w:noProof/>
          <w:sz w:val="32"/>
          <w:szCs w:val="32"/>
          <w:lang w:eastAsia="fr-FR"/>
        </w:rPr>
        <w:drawing>
          <wp:inline distT="0" distB="0" distL="0" distR="0" wp14:anchorId="346534BB" wp14:editId="29A4C0C7">
            <wp:extent cx="914400" cy="914400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69" t="-69" r="-69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5389DEB0" w14:textId="77777777" w:rsidR="00634826" w:rsidRDefault="007A5939">
      <w:pPr>
        <w:ind w:left="-142"/>
        <w:rPr>
          <w:rFonts w:ascii="Lucida Handwriting" w:hAnsi="Lucida Handwriting" w:cs="Lucida Handwriting"/>
          <w:sz w:val="32"/>
          <w:szCs w:val="32"/>
          <w:lang w:eastAsia="fr-FR"/>
        </w:rPr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8459C7" wp14:editId="6074E5B5">
                <wp:simplePos x="0" y="0"/>
                <wp:positionH relativeFrom="column">
                  <wp:posOffset>0</wp:posOffset>
                </wp:positionH>
                <wp:positionV relativeFrom="paragraph">
                  <wp:posOffset>163138</wp:posOffset>
                </wp:positionV>
                <wp:extent cx="2914650" cy="259080"/>
                <wp:effectExtent l="0" t="0" r="0" b="0"/>
                <wp:wrapNone/>
                <wp:docPr id="1326387626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14650" cy="25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A5815C" w14:textId="7E0BE651" w:rsidR="007A5939" w:rsidRPr="00BF3600" w:rsidRDefault="007A5939" w:rsidP="007A593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CIRCUIT DE </w:t>
                            </w:r>
                            <w:r w:rsidR="00A4600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14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km D+ … 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459C7" id="WordArt 12" o:spid="_x0000_s1031" type="#_x0000_t202" style="position:absolute;left:0;text-align:left;margin-left:0;margin-top:12.85pt;width:229.5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" filled="f" stroked="f">
                <o:lock v:ext="edit" shapetype="t"/>
                <v:textbox style="mso-fit-shape-to-text:t">
                  <w:txbxContent>
                    <w:p w14:paraId="50A5815C" w14:textId="7E0BE651" w:rsidR="007A5939" w:rsidRPr="00BF3600" w:rsidRDefault="007A5939" w:rsidP="007A593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2"/>
                          <w:szCs w:val="22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CIRCUIT DE </w:t>
                      </w:r>
                      <w:r w:rsidR="00A46008"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14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>km D+ … m</w:t>
                      </w:r>
                    </w:p>
                  </w:txbxContent>
                </v:textbox>
              </v:shape>
            </w:pict>
          </mc:Fallback>
        </mc:AlternateContent>
      </w:r>
    </w:p>
    <w:p w14:paraId="6B30F880" w14:textId="77777777" w:rsidR="00634826" w:rsidRDefault="00634826">
      <w:pPr>
        <w:ind w:left="-142"/>
        <w:rPr>
          <w:rFonts w:ascii="Lucida Handwriting" w:hAnsi="Lucida Handwriting" w:cs="Lucida Handwriting"/>
          <w:b/>
          <w:bCs/>
          <w:sz w:val="32"/>
          <w:szCs w:val="32"/>
        </w:rPr>
      </w:pPr>
    </w:p>
    <w:p w14:paraId="50BA3C49" w14:textId="77777777" w:rsidR="00634826" w:rsidRPr="007C452B" w:rsidRDefault="007C452B">
      <w:pPr>
        <w:numPr>
          <w:ilvl w:val="0"/>
          <w:numId w:val="1"/>
        </w:numPr>
        <w:tabs>
          <w:tab w:val="left" w:pos="180"/>
        </w:tabs>
        <w:ind w:left="-142" w:firstLine="0"/>
      </w:pPr>
      <w:r w:rsidRPr="007C452B">
        <w:rPr>
          <w:rFonts w:ascii="Comic Sans MS" w:hAnsi="Comic Sans MS" w:cs="Comic Sans MS"/>
          <w:b/>
          <w:bCs/>
          <w:sz w:val="40"/>
          <w:szCs w:val="40"/>
        </w:rPr>
        <w:t xml:space="preserve"> </w:t>
      </w:r>
      <w:r w:rsidR="00634826" w:rsidRPr="007C452B">
        <w:rPr>
          <w:rFonts w:ascii="Comic Sans MS" w:hAnsi="Comic Sans MS" w:cs="Comic Sans MS"/>
          <w:b/>
          <w:bCs/>
          <w:sz w:val="40"/>
          <w:szCs w:val="40"/>
        </w:rPr>
        <w:t xml:space="preserve">Inscription : </w:t>
      </w:r>
      <w:r w:rsidR="00634826" w:rsidRPr="007C452B">
        <w:rPr>
          <w:rFonts w:ascii="Comic Sans MS" w:hAnsi="Comic Sans MS" w:cs="Comic Sans MS"/>
          <w:b/>
          <w:bCs/>
          <w:sz w:val="36"/>
          <w:szCs w:val="40"/>
        </w:rPr>
        <w:t>8h30</w:t>
      </w:r>
    </w:p>
    <w:p w14:paraId="13A7AB0B" w14:textId="7594ECE5" w:rsidR="00634826" w:rsidRPr="007C452B" w:rsidRDefault="00634826" w:rsidP="007C452B">
      <w:r w:rsidRPr="007C452B">
        <w:rPr>
          <w:rFonts w:ascii="Comic Sans MS" w:hAnsi="Comic Sans MS" w:cs="Comic Sans MS"/>
          <w:sz w:val="32"/>
          <w:szCs w:val="32"/>
        </w:rPr>
        <w:t xml:space="preserve">Salle des fêtes de </w:t>
      </w:r>
      <w:r w:rsidR="007D6F68">
        <w:rPr>
          <w:rFonts w:ascii="Comic Sans MS" w:hAnsi="Comic Sans MS" w:cs="Comic Sans MS"/>
          <w:sz w:val="32"/>
          <w:szCs w:val="32"/>
        </w:rPr>
        <w:t>RICOURT</w:t>
      </w:r>
    </w:p>
    <w:p w14:paraId="22597567" w14:textId="0383BBE8" w:rsidR="00634826" w:rsidRPr="007C452B" w:rsidRDefault="007C452B" w:rsidP="007C452B">
      <w:pPr>
        <w:numPr>
          <w:ilvl w:val="0"/>
          <w:numId w:val="3"/>
        </w:numPr>
        <w:tabs>
          <w:tab w:val="left" w:pos="142"/>
        </w:tabs>
        <w:ind w:left="-142" w:firstLine="0"/>
      </w:pPr>
      <w:r w:rsidRPr="007C452B">
        <w:rPr>
          <w:rFonts w:ascii="Comic Sans MS" w:hAnsi="Comic Sans MS" w:cs="Comic Sans MS"/>
          <w:b/>
          <w:bCs/>
          <w:sz w:val="40"/>
          <w:szCs w:val="40"/>
        </w:rPr>
        <w:t xml:space="preserve"> </w:t>
      </w:r>
      <w:r w:rsidR="00634826" w:rsidRPr="007C452B">
        <w:rPr>
          <w:rFonts w:ascii="Comic Sans MS" w:hAnsi="Comic Sans MS" w:cs="Comic Sans MS"/>
          <w:b/>
          <w:bCs/>
          <w:sz w:val="40"/>
          <w:szCs w:val="40"/>
        </w:rPr>
        <w:t xml:space="preserve">Départ : </w:t>
      </w:r>
      <w:r w:rsidR="00742B70">
        <w:rPr>
          <w:rFonts w:ascii="Comic Sans MS" w:hAnsi="Comic Sans MS" w:cs="Comic Sans MS"/>
          <w:b/>
          <w:bCs/>
          <w:sz w:val="36"/>
          <w:szCs w:val="40"/>
        </w:rPr>
        <w:t>8</w:t>
      </w:r>
      <w:r w:rsidR="00917D4A" w:rsidRPr="007C452B">
        <w:rPr>
          <w:rFonts w:ascii="Comic Sans MS" w:hAnsi="Comic Sans MS" w:cs="Comic Sans MS"/>
          <w:b/>
          <w:bCs/>
          <w:sz w:val="36"/>
          <w:szCs w:val="40"/>
        </w:rPr>
        <w:t>h</w:t>
      </w:r>
      <w:r w:rsidR="00742B70">
        <w:rPr>
          <w:rFonts w:ascii="Comic Sans MS" w:hAnsi="Comic Sans MS" w:cs="Comic Sans MS"/>
          <w:b/>
          <w:bCs/>
          <w:sz w:val="36"/>
          <w:szCs w:val="40"/>
        </w:rPr>
        <w:t>45</w:t>
      </w:r>
    </w:p>
    <w:p w14:paraId="5CF9B0EE" w14:textId="77777777" w:rsidR="00634826" w:rsidRDefault="007C452B">
      <w:pPr>
        <w:numPr>
          <w:ilvl w:val="0"/>
          <w:numId w:val="3"/>
        </w:numPr>
        <w:tabs>
          <w:tab w:val="left" w:pos="180"/>
        </w:tabs>
        <w:ind w:left="-142" w:firstLine="0"/>
      </w:pPr>
      <w:r w:rsidRPr="007C452B">
        <w:rPr>
          <w:rFonts w:ascii="Comic Sans MS" w:hAnsi="Comic Sans MS" w:cs="Comic Sans MS"/>
          <w:b/>
          <w:bCs/>
          <w:sz w:val="40"/>
          <w:szCs w:val="40"/>
        </w:rPr>
        <w:t xml:space="preserve"> </w:t>
      </w:r>
      <w:r w:rsidR="00634826">
        <w:rPr>
          <w:rFonts w:ascii="Comic Sans MS" w:hAnsi="Comic Sans MS" w:cs="Comic Sans MS"/>
          <w:b/>
          <w:bCs/>
          <w:sz w:val="40"/>
          <w:szCs w:val="40"/>
        </w:rPr>
        <w:t>Retour :</w:t>
      </w:r>
      <w:r w:rsidR="00634826">
        <w:rPr>
          <w:rFonts w:ascii="Comic Sans MS" w:hAnsi="Comic Sans MS" w:cs="Comic Sans MS"/>
          <w:sz w:val="40"/>
          <w:szCs w:val="40"/>
        </w:rPr>
        <w:t xml:space="preserve"> </w:t>
      </w:r>
      <w:r w:rsidR="00634826" w:rsidRPr="00E65FF7">
        <w:rPr>
          <w:rFonts w:ascii="Comic Sans MS" w:hAnsi="Comic Sans MS" w:cs="Comic Sans MS"/>
          <w:b/>
          <w:bCs/>
          <w:sz w:val="40"/>
          <w:szCs w:val="40"/>
        </w:rPr>
        <w:t>vers 12h30</w:t>
      </w:r>
    </w:p>
    <w:p w14:paraId="7205835C" w14:textId="77777777" w:rsidR="00634826" w:rsidRDefault="006822B8">
      <w:pPr>
        <w:ind w:left="-142"/>
        <w:rPr>
          <w:rFonts w:ascii="Comic Sans MS" w:hAnsi="Comic Sans MS" w:cs="Comic Sans MS"/>
          <w:sz w:val="32"/>
          <w:szCs w:val="32"/>
          <w:lang w:eastAsia="fr-FR"/>
        </w:rPr>
      </w:pPr>
      <w:r>
        <w:rPr>
          <w:rFonts w:ascii="Wingdings" w:hAnsi="Wingdings" w:cs="Wingdings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9D365A" wp14:editId="4D3B2696">
                <wp:simplePos x="0" y="0"/>
                <wp:positionH relativeFrom="column">
                  <wp:posOffset>73660</wp:posOffset>
                </wp:positionH>
                <wp:positionV relativeFrom="paragraph">
                  <wp:posOffset>146685</wp:posOffset>
                </wp:positionV>
                <wp:extent cx="2914650" cy="259080"/>
                <wp:effectExtent l="0" t="0" r="0" b="0"/>
                <wp:wrapNone/>
                <wp:docPr id="4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14650" cy="25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83B537" w14:textId="15DC8B3F" w:rsidR="006822B8" w:rsidRPr="00BF3600" w:rsidRDefault="006822B8" w:rsidP="006822B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CIRCUIT DE </w:t>
                            </w:r>
                            <w:r w:rsidR="00A4600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7 </w:t>
                            </w:r>
                            <w:r w:rsidR="00F401B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km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D+</w:t>
                            </w:r>
                            <w:r w:rsidR="007A593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…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14:textOutline w14:w="9359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D365A" id="_x0000_s1032" type="#_x0000_t202" style="position:absolute;left:0;text-align:left;margin-left:5.8pt;margin-top:11.55pt;width:229.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" filled="f" stroked="f">
                <o:lock v:ext="edit" shapetype="t"/>
                <v:textbox style="mso-fit-shape-to-text:t">
                  <w:txbxContent>
                    <w:p w14:paraId="2C83B537" w14:textId="15DC8B3F" w:rsidR="006822B8" w:rsidRPr="00BF3600" w:rsidRDefault="006822B8" w:rsidP="006822B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2"/>
                          <w:szCs w:val="22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CIRCUIT DE </w:t>
                      </w:r>
                      <w:r w:rsidR="00A46008"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7 </w:t>
                      </w:r>
                      <w:r w:rsidR="00F401BF"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>km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D+</w:t>
                      </w:r>
                      <w:r w:rsidR="007A5939"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…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14:textOutline w14:w="9359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m</w:t>
                      </w:r>
                    </w:p>
                  </w:txbxContent>
                </v:textbox>
              </v:shape>
            </w:pict>
          </mc:Fallback>
        </mc:AlternateContent>
      </w:r>
    </w:p>
    <w:p w14:paraId="588D45A6" w14:textId="77777777" w:rsidR="00634826" w:rsidRPr="00D65FD8" w:rsidRDefault="00634826">
      <w:pPr>
        <w:ind w:left="-142"/>
        <w:rPr>
          <w:sz w:val="16"/>
          <w:szCs w:val="16"/>
        </w:rPr>
      </w:pPr>
    </w:p>
    <w:p w14:paraId="3EB5DA6E" w14:textId="77777777" w:rsidR="00634826" w:rsidRDefault="00634826">
      <w:pPr>
        <w:numPr>
          <w:ilvl w:val="0"/>
          <w:numId w:val="2"/>
        </w:numPr>
        <w:tabs>
          <w:tab w:val="left" w:pos="709"/>
        </w:tabs>
        <w:ind w:left="-142" w:firstLine="0"/>
      </w:pPr>
      <w:r>
        <w:rPr>
          <w:rFonts w:ascii="Comic Sans MS" w:hAnsi="Comic Sans MS" w:cs="Comic Sans MS"/>
          <w:b/>
          <w:bCs/>
          <w:sz w:val="40"/>
          <w:szCs w:val="40"/>
        </w:rPr>
        <w:t>Inscription :</w:t>
      </w:r>
      <w:r>
        <w:rPr>
          <w:rFonts w:ascii="Comic Sans MS" w:hAnsi="Comic Sans MS" w:cs="Comic Sans MS"/>
          <w:bCs/>
          <w:sz w:val="40"/>
          <w:szCs w:val="40"/>
        </w:rPr>
        <w:t xml:space="preserve"> </w:t>
      </w:r>
      <w:r>
        <w:rPr>
          <w:rFonts w:ascii="Comic Sans MS" w:hAnsi="Comic Sans MS" w:cs="Comic Sans MS"/>
          <w:b/>
          <w:bCs/>
          <w:sz w:val="36"/>
          <w:szCs w:val="40"/>
        </w:rPr>
        <w:t>9h30</w:t>
      </w:r>
    </w:p>
    <w:p w14:paraId="618981BB" w14:textId="6E7345B6" w:rsidR="00634826" w:rsidRDefault="00634826" w:rsidP="007C452B">
      <w:pPr>
        <w:tabs>
          <w:tab w:val="left" w:pos="360"/>
        </w:tabs>
      </w:pPr>
      <w:r>
        <w:rPr>
          <w:rFonts w:ascii="Comic Sans MS" w:hAnsi="Comic Sans MS" w:cs="Comic Sans MS"/>
          <w:sz w:val="32"/>
          <w:szCs w:val="32"/>
        </w:rPr>
        <w:t xml:space="preserve">Salle des fêtes de </w:t>
      </w:r>
      <w:r w:rsidR="007D6F68">
        <w:rPr>
          <w:rFonts w:ascii="Comic Sans MS" w:hAnsi="Comic Sans MS" w:cs="Comic Sans MS"/>
          <w:sz w:val="32"/>
          <w:szCs w:val="32"/>
        </w:rPr>
        <w:t>RICOURT</w:t>
      </w:r>
    </w:p>
    <w:p w14:paraId="7342BF9E" w14:textId="77777777" w:rsidR="00634826" w:rsidRPr="00D65FD8" w:rsidRDefault="00634826">
      <w:pPr>
        <w:numPr>
          <w:ilvl w:val="0"/>
          <w:numId w:val="2"/>
        </w:numPr>
        <w:tabs>
          <w:tab w:val="left" w:pos="709"/>
          <w:tab w:val="left" w:pos="2160"/>
        </w:tabs>
        <w:ind w:left="-142" w:firstLine="0"/>
      </w:pPr>
      <w:r>
        <w:rPr>
          <w:rFonts w:ascii="Comic Sans MS" w:hAnsi="Comic Sans MS" w:cs="Comic Sans MS"/>
          <w:b/>
          <w:bCs/>
          <w:sz w:val="40"/>
          <w:szCs w:val="40"/>
        </w:rPr>
        <w:t xml:space="preserve">Départ : </w:t>
      </w:r>
      <w:r>
        <w:rPr>
          <w:rFonts w:ascii="Comic Sans MS" w:hAnsi="Comic Sans MS" w:cs="Comic Sans MS"/>
          <w:b/>
          <w:bCs/>
          <w:sz w:val="36"/>
          <w:szCs w:val="40"/>
        </w:rPr>
        <w:t>10h</w:t>
      </w:r>
    </w:p>
    <w:p w14:paraId="62BE04AF" w14:textId="77777777" w:rsidR="001B34C9" w:rsidRPr="00A60DA6" w:rsidRDefault="00634826" w:rsidP="007C452B">
      <w:pPr>
        <w:numPr>
          <w:ilvl w:val="0"/>
          <w:numId w:val="2"/>
        </w:numPr>
        <w:tabs>
          <w:tab w:val="left" w:pos="709"/>
          <w:tab w:val="left" w:pos="2160"/>
        </w:tabs>
        <w:suppressAutoHyphens w:val="0"/>
        <w:ind w:left="-142" w:firstLine="0"/>
        <w:rPr>
          <w:b/>
          <w:sz w:val="36"/>
          <w:szCs w:val="40"/>
        </w:rPr>
      </w:pPr>
      <w:r w:rsidRPr="00A60DA6">
        <w:rPr>
          <w:rFonts w:ascii="Comic Sans MS" w:hAnsi="Comic Sans MS" w:cs="Comic Sans MS"/>
          <w:b/>
          <w:bCs/>
          <w:sz w:val="40"/>
          <w:szCs w:val="40"/>
        </w:rPr>
        <w:t xml:space="preserve">Retour : </w:t>
      </w:r>
      <w:r w:rsidRPr="00A60DA6">
        <w:rPr>
          <w:rFonts w:ascii="Comic Sans MS" w:hAnsi="Comic Sans MS" w:cs="Comic Sans MS"/>
          <w:b/>
          <w:bCs/>
          <w:sz w:val="36"/>
          <w:szCs w:val="40"/>
        </w:rPr>
        <w:t>vers 12h30</w:t>
      </w:r>
      <w:r w:rsidRPr="00A60DA6">
        <w:rPr>
          <w:b/>
          <w:sz w:val="36"/>
          <w:szCs w:val="40"/>
        </w:rPr>
        <w:t xml:space="preserve"> </w:t>
      </w:r>
    </w:p>
    <w:p w14:paraId="2EC6AA2E" w14:textId="77777777" w:rsidR="00634826" w:rsidRDefault="00634826" w:rsidP="00A60DA6">
      <w:pPr>
        <w:ind w:left="-142"/>
      </w:pPr>
    </w:p>
    <w:sectPr w:rsidR="00634826" w:rsidSect="00917D4A">
      <w:footerReference w:type="default" r:id="rId9"/>
      <w:pgSz w:w="11906" w:h="16838"/>
      <w:pgMar w:top="765" w:right="567" w:bottom="426" w:left="45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7182" w14:textId="77777777" w:rsidR="00E90071" w:rsidRDefault="00E90071">
      <w:r>
        <w:separator/>
      </w:r>
    </w:p>
  </w:endnote>
  <w:endnote w:type="continuationSeparator" w:id="0">
    <w:p w14:paraId="580DD597" w14:textId="77777777" w:rsidR="00E90071" w:rsidRDefault="00E9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charset w:val="01"/>
    <w:family w:val="auto"/>
    <w:pitch w:val="variable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Noto Serif SC"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C832" w14:textId="77777777" w:rsidR="00634826" w:rsidRDefault="00634826" w:rsidP="00D65FD8">
    <w:pPr>
      <w:pStyle w:val="Pieddepage"/>
      <w:tabs>
        <w:tab w:val="clear" w:pos="4536"/>
        <w:tab w:val="clear" w:pos="9072"/>
        <w:tab w:val="center" w:pos="5400"/>
        <w:tab w:val="right" w:pos="10800"/>
      </w:tabs>
    </w:pPr>
    <w:r>
      <w:tab/>
      <w:t>Imprimé par nos soins – Ne pas jeter sur la voie publique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A1280" w14:textId="77777777" w:rsidR="00E90071" w:rsidRDefault="00E90071">
      <w:r>
        <w:separator/>
      </w:r>
    </w:p>
  </w:footnote>
  <w:footnote w:type="continuationSeparator" w:id="0">
    <w:p w14:paraId="226EF6EF" w14:textId="77777777" w:rsidR="00E90071" w:rsidRDefault="00E90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67B832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05pt;height:18.85pt;visibility:visible;mso-wrap-style:square" o:bullet="t" filled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0000002"/>
    <w:multiLevelType w:val="singleLevel"/>
    <w:tmpl w:val="90DCE188"/>
    <w:name w:val="WW8Num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2" w15:restartNumberingAfterBreak="0">
    <w:nsid w:val="00000003"/>
    <w:multiLevelType w:val="singleLevel"/>
    <w:tmpl w:val="46A494E0"/>
    <w:name w:val="WW8Num5"/>
    <w:lvl w:ilvl="0">
      <w:start w:val="1"/>
      <w:numFmt w:val="bullet"/>
      <w:lvlText w:val=""/>
      <w:lvlPicBulletId w:val="0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7189733">
    <w:abstractNumId w:val="0"/>
  </w:num>
  <w:num w:numId="2" w16cid:durableId="1823885386">
    <w:abstractNumId w:val="1"/>
  </w:num>
  <w:num w:numId="3" w16cid:durableId="464205480">
    <w:abstractNumId w:val="2"/>
  </w:num>
  <w:num w:numId="4" w16cid:durableId="1497113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08"/>
    <w:rsid w:val="001253BC"/>
    <w:rsid w:val="00170F27"/>
    <w:rsid w:val="001B34C9"/>
    <w:rsid w:val="005D6264"/>
    <w:rsid w:val="00634826"/>
    <w:rsid w:val="00675B70"/>
    <w:rsid w:val="006822B8"/>
    <w:rsid w:val="006B6DC3"/>
    <w:rsid w:val="006F47EC"/>
    <w:rsid w:val="00742B70"/>
    <w:rsid w:val="007A5939"/>
    <w:rsid w:val="007A7295"/>
    <w:rsid w:val="007C452B"/>
    <w:rsid w:val="007D3BDA"/>
    <w:rsid w:val="007D6F68"/>
    <w:rsid w:val="007E2775"/>
    <w:rsid w:val="007E7DDB"/>
    <w:rsid w:val="008079F6"/>
    <w:rsid w:val="00862093"/>
    <w:rsid w:val="008A391C"/>
    <w:rsid w:val="008F3E6E"/>
    <w:rsid w:val="00917D4A"/>
    <w:rsid w:val="00995F3C"/>
    <w:rsid w:val="009B0881"/>
    <w:rsid w:val="00A46008"/>
    <w:rsid w:val="00A60DA6"/>
    <w:rsid w:val="00A75F26"/>
    <w:rsid w:val="00BB36BA"/>
    <w:rsid w:val="00BF0F77"/>
    <w:rsid w:val="00BF3600"/>
    <w:rsid w:val="00D10759"/>
    <w:rsid w:val="00D25638"/>
    <w:rsid w:val="00D32A69"/>
    <w:rsid w:val="00D442D1"/>
    <w:rsid w:val="00D61C7C"/>
    <w:rsid w:val="00D65FD8"/>
    <w:rsid w:val="00D86250"/>
    <w:rsid w:val="00DB14F2"/>
    <w:rsid w:val="00E65FF7"/>
    <w:rsid w:val="00E90071"/>
    <w:rsid w:val="00ED15E0"/>
    <w:rsid w:val="00EF0557"/>
    <w:rsid w:val="00F13346"/>
    <w:rsid w:val="00F4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DCEF5F"/>
  <w15:docId w15:val="{ED953AAF-80C1-4A98-8A59-A63F6037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295"/>
    <w:pPr>
      <w:suppressAutoHyphens/>
    </w:pPr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7A7295"/>
    <w:rPr>
      <w:rFonts w:ascii="Symbol" w:hAnsi="Symbol" w:cs="Symbol" w:hint="default"/>
      <w:color w:val="000000"/>
    </w:rPr>
  </w:style>
  <w:style w:type="character" w:customStyle="1" w:styleId="WW8Num1z1">
    <w:name w:val="WW8Num1z1"/>
    <w:rsid w:val="007A7295"/>
    <w:rPr>
      <w:rFonts w:ascii="Courier New" w:hAnsi="Courier New" w:cs="Courier New" w:hint="default"/>
    </w:rPr>
  </w:style>
  <w:style w:type="character" w:customStyle="1" w:styleId="WW8Num1z2">
    <w:name w:val="WW8Num1z2"/>
    <w:rsid w:val="007A7295"/>
    <w:rPr>
      <w:rFonts w:ascii="Wingdings" w:hAnsi="Wingdings" w:cs="Wingdings" w:hint="default"/>
    </w:rPr>
  </w:style>
  <w:style w:type="character" w:customStyle="1" w:styleId="WW8Num1z3">
    <w:name w:val="WW8Num1z3"/>
    <w:rsid w:val="007A7295"/>
    <w:rPr>
      <w:rFonts w:ascii="Symbol" w:hAnsi="Symbol" w:cs="Symbol" w:hint="default"/>
    </w:rPr>
  </w:style>
  <w:style w:type="character" w:customStyle="1" w:styleId="WW8Num2z0">
    <w:name w:val="WW8Num2z0"/>
    <w:rsid w:val="007A7295"/>
    <w:rPr>
      <w:rFonts w:ascii="Symbol" w:hAnsi="Symbol" w:cs="Symbol" w:hint="default"/>
      <w:color w:val="000000"/>
    </w:rPr>
  </w:style>
  <w:style w:type="character" w:customStyle="1" w:styleId="WW8Num2z1">
    <w:name w:val="WW8Num2z1"/>
    <w:rsid w:val="007A7295"/>
    <w:rPr>
      <w:rFonts w:ascii="Courier New" w:hAnsi="Courier New" w:cs="Courier New" w:hint="default"/>
    </w:rPr>
  </w:style>
  <w:style w:type="character" w:customStyle="1" w:styleId="WW8Num2z2">
    <w:name w:val="WW8Num2z2"/>
    <w:rsid w:val="007A7295"/>
    <w:rPr>
      <w:rFonts w:ascii="Wingdings" w:hAnsi="Wingdings" w:cs="Wingdings" w:hint="default"/>
    </w:rPr>
  </w:style>
  <w:style w:type="character" w:customStyle="1" w:styleId="WW8Num2z3">
    <w:name w:val="WW8Num2z3"/>
    <w:rsid w:val="007A7295"/>
    <w:rPr>
      <w:rFonts w:ascii="Symbol" w:hAnsi="Symbol" w:cs="Symbol" w:hint="default"/>
    </w:rPr>
  </w:style>
  <w:style w:type="character" w:customStyle="1" w:styleId="WW8Num3z0">
    <w:name w:val="WW8Num3z0"/>
    <w:rsid w:val="007A7295"/>
    <w:rPr>
      <w:rFonts w:ascii="Wingdings" w:hAnsi="Wingdings" w:cs="Wingdings" w:hint="default"/>
    </w:rPr>
  </w:style>
  <w:style w:type="character" w:customStyle="1" w:styleId="WW8Num3z1">
    <w:name w:val="WW8Num3z1"/>
    <w:rsid w:val="007A7295"/>
    <w:rPr>
      <w:rFonts w:ascii="Courier New" w:hAnsi="Courier New" w:cs="Courier New" w:hint="default"/>
    </w:rPr>
  </w:style>
  <w:style w:type="character" w:customStyle="1" w:styleId="WW8Num3z3">
    <w:name w:val="WW8Num3z3"/>
    <w:rsid w:val="007A7295"/>
    <w:rPr>
      <w:rFonts w:ascii="Symbol" w:hAnsi="Symbol" w:cs="Symbol" w:hint="default"/>
    </w:rPr>
  </w:style>
  <w:style w:type="character" w:customStyle="1" w:styleId="WW8Num4z0">
    <w:name w:val="WW8Num4z0"/>
    <w:rsid w:val="007A7295"/>
    <w:rPr>
      <w:rFonts w:ascii="Symbol" w:hAnsi="Symbol" w:cs="Symbol" w:hint="default"/>
    </w:rPr>
  </w:style>
  <w:style w:type="character" w:customStyle="1" w:styleId="WW8Num4z1">
    <w:name w:val="WW8Num4z1"/>
    <w:rsid w:val="007A7295"/>
    <w:rPr>
      <w:rFonts w:ascii="Courier New" w:hAnsi="Courier New" w:cs="Courier New" w:hint="default"/>
    </w:rPr>
  </w:style>
  <w:style w:type="character" w:customStyle="1" w:styleId="WW8Num4z2">
    <w:name w:val="WW8Num4z2"/>
    <w:rsid w:val="007A7295"/>
    <w:rPr>
      <w:rFonts w:ascii="Wingdings" w:hAnsi="Wingdings" w:cs="Wingdings" w:hint="default"/>
    </w:rPr>
  </w:style>
  <w:style w:type="character" w:customStyle="1" w:styleId="WW8Num5z0">
    <w:name w:val="WW8Num5z0"/>
    <w:rsid w:val="007A7295"/>
    <w:rPr>
      <w:rFonts w:ascii="Symbol" w:hAnsi="Symbol" w:cs="Symbol" w:hint="default"/>
      <w:color w:val="000000"/>
    </w:rPr>
  </w:style>
  <w:style w:type="character" w:customStyle="1" w:styleId="WW8Num5z1">
    <w:name w:val="WW8Num5z1"/>
    <w:rsid w:val="007A7295"/>
    <w:rPr>
      <w:rFonts w:ascii="Symbol" w:hAnsi="Symbol" w:cs="Symbol" w:hint="default"/>
    </w:rPr>
  </w:style>
  <w:style w:type="character" w:customStyle="1" w:styleId="WW8Num5z2">
    <w:name w:val="WW8Num5z2"/>
    <w:rsid w:val="007A7295"/>
    <w:rPr>
      <w:rFonts w:ascii="Wingdings" w:hAnsi="Wingdings" w:cs="Wingdings" w:hint="default"/>
    </w:rPr>
  </w:style>
  <w:style w:type="character" w:customStyle="1" w:styleId="WW8Num5z4">
    <w:name w:val="WW8Num5z4"/>
    <w:rsid w:val="007A7295"/>
    <w:rPr>
      <w:rFonts w:ascii="Courier New" w:hAnsi="Courier New" w:cs="Courier New" w:hint="default"/>
    </w:rPr>
  </w:style>
  <w:style w:type="character" w:customStyle="1" w:styleId="Policepardfaut1">
    <w:name w:val="Police par défaut1"/>
    <w:rsid w:val="007A7295"/>
  </w:style>
  <w:style w:type="character" w:customStyle="1" w:styleId="TextedebullesCar">
    <w:name w:val="Texte de bulles Car"/>
    <w:rsid w:val="007A7295"/>
    <w:rPr>
      <w:rFonts w:ascii="Tahoma" w:hAnsi="Tahoma" w:cs="Tahoma"/>
      <w:sz w:val="16"/>
      <w:szCs w:val="16"/>
    </w:rPr>
  </w:style>
  <w:style w:type="character" w:customStyle="1" w:styleId="En-tteCar">
    <w:name w:val="En-tête Car"/>
    <w:rsid w:val="007A7295"/>
    <w:rPr>
      <w:sz w:val="24"/>
      <w:szCs w:val="24"/>
    </w:rPr>
  </w:style>
  <w:style w:type="character" w:customStyle="1" w:styleId="PieddepageCar">
    <w:name w:val="Pied de page Car"/>
    <w:rsid w:val="007A7295"/>
    <w:rPr>
      <w:sz w:val="24"/>
      <w:szCs w:val="24"/>
    </w:rPr>
  </w:style>
  <w:style w:type="paragraph" w:customStyle="1" w:styleId="Titre1">
    <w:name w:val="Titre1"/>
    <w:basedOn w:val="Normal"/>
    <w:next w:val="Corpsdetexte"/>
    <w:rsid w:val="007A7295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rsid w:val="007A7295"/>
    <w:pPr>
      <w:spacing w:after="140" w:line="276" w:lineRule="auto"/>
    </w:pPr>
  </w:style>
  <w:style w:type="paragraph" w:styleId="Liste">
    <w:name w:val="List"/>
    <w:basedOn w:val="Corpsdetexte"/>
    <w:rsid w:val="007A7295"/>
    <w:rPr>
      <w:rFonts w:cs="Noto Sans Devanagari"/>
    </w:rPr>
  </w:style>
  <w:style w:type="paragraph" w:styleId="Lgende">
    <w:name w:val="caption"/>
    <w:basedOn w:val="Normal"/>
    <w:qFormat/>
    <w:rsid w:val="007A7295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rsid w:val="007A7295"/>
    <w:pPr>
      <w:suppressLineNumbers/>
    </w:pPr>
  </w:style>
  <w:style w:type="paragraph" w:styleId="Textedebulles">
    <w:name w:val="Balloon Text"/>
    <w:basedOn w:val="Normal"/>
    <w:rsid w:val="007A7295"/>
    <w:rPr>
      <w:rFonts w:ascii="Tahoma" w:hAnsi="Tahoma" w:cs="Tahoma"/>
      <w:sz w:val="16"/>
      <w:szCs w:val="16"/>
    </w:rPr>
  </w:style>
  <w:style w:type="paragraph" w:customStyle="1" w:styleId="En-tteetpieddepage">
    <w:name w:val="En-tête et pied de page"/>
    <w:basedOn w:val="Normal"/>
    <w:rsid w:val="007A7295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rsid w:val="007A729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A7295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RANDO\RANDO%202026\AFFICHE%20RANDO%20TRONCENS%202026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7B293-ABF5-41B6-81FF-96A8DBB26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AFFICHE RANDO TRONCENS 2026</Template>
  <TotalTime>10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christophe benech</cp:lastModifiedBy>
  <cp:revision>6</cp:revision>
  <cp:lastPrinted>2025-12-31T09:33:00Z</cp:lastPrinted>
  <dcterms:created xsi:type="dcterms:W3CDTF">2025-10-31T09:35:00Z</dcterms:created>
  <dcterms:modified xsi:type="dcterms:W3CDTF">2026-08-14T14:26:00Z</dcterms:modified>
</cp:coreProperties>
</file>