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PLECHATEL</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6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08h00 à 08h15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LA BERGERIE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Guipry</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