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D4F185" w14:textId="54A1D64C" w:rsidR="007D2CAA" w:rsidRPr="00340634" w:rsidRDefault="000C48A8" w:rsidP="00FE7FC9">
      <w:pPr>
        <w:pStyle w:val="Sansinterligne"/>
        <w:spacing w:line="276" w:lineRule="auto"/>
        <w:rPr>
          <w:sz w:val="12"/>
          <w:szCs w:val="1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09CB7F4" wp14:editId="265B94B9">
                <wp:simplePos x="0" y="0"/>
                <wp:positionH relativeFrom="margin">
                  <wp:posOffset>4455795</wp:posOffset>
                </wp:positionH>
                <wp:positionV relativeFrom="paragraph">
                  <wp:posOffset>9525</wp:posOffset>
                </wp:positionV>
                <wp:extent cx="1972945" cy="1404620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294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BD4605" w14:textId="408AC9AE" w:rsidR="00435132" w:rsidRPr="000766A1" w:rsidRDefault="000C48A8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0766A1">
                              <w:rPr>
                                <w:rFonts w:asciiTheme="minorHAnsi" w:hAnsiTheme="minorHAnsi" w:cstheme="minorHAnsi"/>
                              </w:rPr>
                              <w:t>Navarrenx, le</w:t>
                            </w:r>
                            <w:r w:rsidR="005501A4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 w:rsidR="001348E6">
                              <w:rPr>
                                <w:rFonts w:asciiTheme="minorHAnsi" w:hAnsiTheme="minorHAnsi" w:cstheme="minorHAnsi"/>
                              </w:rPr>
                              <w:t>30</w:t>
                            </w:r>
                            <w:r w:rsidR="000B7619">
                              <w:rPr>
                                <w:rFonts w:asciiTheme="minorHAnsi" w:hAnsiTheme="minorHAnsi" w:cstheme="minorHAnsi"/>
                              </w:rPr>
                              <w:t xml:space="preserve"> avril</w:t>
                            </w:r>
                            <w:r w:rsidR="003514FE">
                              <w:rPr>
                                <w:rFonts w:asciiTheme="minorHAnsi" w:hAnsiTheme="minorHAnsi" w:cstheme="minorHAnsi"/>
                              </w:rPr>
                              <w:t xml:space="preserve"> 202</w:t>
                            </w:r>
                            <w:r w:rsidR="000B7619">
                              <w:rPr>
                                <w:rFonts w:asciiTheme="minorHAnsi" w:hAnsiTheme="minorHAnsi" w:cstheme="minorHAnsi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09CB7F4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50.85pt;margin-top:.75pt;width:155.3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" filled="f" stroked="f">
                <v:textbox style="mso-fit-shape-to-text:t">
                  <w:txbxContent>
                    <w:p w14:paraId="24BD4605" w14:textId="408AC9AE" w:rsidR="00435132" w:rsidRPr="000766A1" w:rsidRDefault="000C48A8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0766A1">
                        <w:rPr>
                          <w:rFonts w:asciiTheme="minorHAnsi" w:hAnsiTheme="minorHAnsi" w:cstheme="minorHAnsi"/>
                        </w:rPr>
                        <w:t>Navarrenx, le</w:t>
                      </w:r>
                      <w:r w:rsidR="005501A4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 w:rsidR="001348E6">
                        <w:rPr>
                          <w:rFonts w:asciiTheme="minorHAnsi" w:hAnsiTheme="minorHAnsi" w:cstheme="minorHAnsi"/>
                        </w:rPr>
                        <w:t>30</w:t>
                      </w:r>
                      <w:r w:rsidR="000B7619">
                        <w:rPr>
                          <w:rFonts w:asciiTheme="minorHAnsi" w:hAnsiTheme="minorHAnsi" w:cstheme="minorHAnsi"/>
                        </w:rPr>
                        <w:t xml:space="preserve"> avril</w:t>
                      </w:r>
                      <w:r w:rsidR="003514FE">
                        <w:rPr>
                          <w:rFonts w:asciiTheme="minorHAnsi" w:hAnsiTheme="minorHAnsi" w:cstheme="minorHAnsi"/>
                        </w:rPr>
                        <w:t xml:space="preserve"> 202</w:t>
                      </w:r>
                      <w:r w:rsidR="000B7619">
                        <w:rPr>
                          <w:rFonts w:asciiTheme="minorHAnsi" w:hAnsiTheme="minorHAnsi" w:cstheme="minorHAnsi"/>
                        </w:rPr>
                        <w:t>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B06B383" w14:textId="77777777" w:rsidR="00037EA5" w:rsidRDefault="00CE2255" w:rsidP="000A466B">
      <w:pPr>
        <w:pStyle w:val="Sansinterligne"/>
        <w:tabs>
          <w:tab w:val="left" w:pos="1985"/>
          <w:tab w:val="left" w:pos="5670"/>
        </w:tabs>
        <w:jc w:val="center"/>
        <w:rPr>
          <w:rFonts w:cstheme="minorHAnsi"/>
          <w:b/>
          <w:bCs/>
          <w:sz w:val="40"/>
          <w:szCs w:val="40"/>
        </w:rPr>
      </w:pPr>
      <w:r w:rsidRPr="00CE2255">
        <w:rPr>
          <w:rFonts w:cstheme="minorHAnsi"/>
          <w:b/>
          <w:bCs/>
          <w:sz w:val="40"/>
          <w:szCs w:val="40"/>
        </w:rPr>
        <w:t xml:space="preserve">                            </w:t>
      </w:r>
      <w:r w:rsidR="003D6FD2">
        <w:rPr>
          <w:rFonts w:cstheme="minorHAnsi"/>
          <w:b/>
          <w:bCs/>
          <w:sz w:val="40"/>
          <w:szCs w:val="40"/>
        </w:rPr>
        <w:t xml:space="preserve">    </w:t>
      </w:r>
    </w:p>
    <w:p w14:paraId="6712D185" w14:textId="77777777" w:rsidR="00037EA5" w:rsidRDefault="00037EA5" w:rsidP="000A466B">
      <w:pPr>
        <w:pStyle w:val="Sansinterligne"/>
        <w:tabs>
          <w:tab w:val="left" w:pos="1985"/>
          <w:tab w:val="left" w:pos="5670"/>
        </w:tabs>
        <w:jc w:val="center"/>
        <w:rPr>
          <w:rFonts w:cstheme="minorHAnsi"/>
          <w:b/>
          <w:bCs/>
          <w:sz w:val="40"/>
          <w:szCs w:val="40"/>
        </w:rPr>
      </w:pPr>
    </w:p>
    <w:p w14:paraId="7D38748F" w14:textId="77777777" w:rsidR="00CB6587" w:rsidRDefault="00CB6587" w:rsidP="000A466B">
      <w:pPr>
        <w:pStyle w:val="Sansinterligne"/>
        <w:tabs>
          <w:tab w:val="left" w:pos="1985"/>
          <w:tab w:val="left" w:pos="5670"/>
        </w:tabs>
        <w:jc w:val="center"/>
        <w:rPr>
          <w:rFonts w:cstheme="minorHAnsi"/>
          <w:b/>
          <w:bCs/>
          <w:sz w:val="40"/>
          <w:szCs w:val="40"/>
        </w:rPr>
      </w:pPr>
    </w:p>
    <w:p w14:paraId="237575AB" w14:textId="4B21B468" w:rsidR="000A466B" w:rsidRPr="000A1BE4" w:rsidRDefault="000A466B" w:rsidP="000A466B">
      <w:pPr>
        <w:pStyle w:val="Sansinterligne"/>
        <w:tabs>
          <w:tab w:val="left" w:pos="1985"/>
          <w:tab w:val="left" w:pos="5670"/>
        </w:tabs>
        <w:jc w:val="center"/>
        <w:rPr>
          <w:rFonts w:cstheme="minorHAnsi"/>
          <w:b/>
          <w:bCs/>
          <w:sz w:val="40"/>
          <w:szCs w:val="40"/>
          <w:u w:val="single"/>
        </w:rPr>
      </w:pPr>
      <w:r w:rsidRPr="000A1BE4">
        <w:rPr>
          <w:rFonts w:cstheme="minorHAnsi"/>
          <w:b/>
          <w:bCs/>
          <w:sz w:val="40"/>
          <w:szCs w:val="40"/>
          <w:u w:val="single"/>
        </w:rPr>
        <w:t>CONVOCATION</w:t>
      </w:r>
    </w:p>
    <w:p w14:paraId="6C2FDD49" w14:textId="1F8E8CD8" w:rsidR="000A466B" w:rsidRDefault="000A466B" w:rsidP="000A1BE4">
      <w:pPr>
        <w:pStyle w:val="Sansinterligne"/>
        <w:tabs>
          <w:tab w:val="left" w:pos="1985"/>
          <w:tab w:val="left" w:pos="5670"/>
        </w:tabs>
        <w:rPr>
          <w:rFonts w:cstheme="minorHAnsi"/>
          <w:b/>
          <w:bCs/>
          <w:sz w:val="28"/>
          <w:szCs w:val="28"/>
        </w:rPr>
      </w:pPr>
    </w:p>
    <w:p w14:paraId="5099B11A" w14:textId="103F8241" w:rsidR="003A7497" w:rsidRDefault="003A7497" w:rsidP="003D365F">
      <w:pPr>
        <w:pStyle w:val="Sansinterligne"/>
        <w:tabs>
          <w:tab w:val="left" w:pos="1985"/>
          <w:tab w:val="left" w:pos="5670"/>
        </w:tabs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Vous êtes conviés à une</w:t>
      </w:r>
      <w:r w:rsidR="000A466B" w:rsidRPr="003D365F">
        <w:rPr>
          <w:rFonts w:cstheme="minorHAnsi"/>
          <w:b/>
          <w:bCs/>
          <w:sz w:val="24"/>
          <w:szCs w:val="24"/>
        </w:rPr>
        <w:t xml:space="preserve"> réunion </w:t>
      </w:r>
      <w:r w:rsidR="00C77965">
        <w:rPr>
          <w:rFonts w:cstheme="minorHAnsi"/>
          <w:b/>
          <w:bCs/>
          <w:sz w:val="24"/>
          <w:szCs w:val="24"/>
        </w:rPr>
        <w:t xml:space="preserve">du </w:t>
      </w:r>
      <w:r w:rsidR="000A466B" w:rsidRPr="003D365F">
        <w:rPr>
          <w:rFonts w:cstheme="minorHAnsi"/>
          <w:b/>
          <w:bCs/>
          <w:sz w:val="24"/>
          <w:szCs w:val="24"/>
        </w:rPr>
        <w:t xml:space="preserve">Conseil Municipal </w:t>
      </w:r>
      <w:r>
        <w:rPr>
          <w:rFonts w:cstheme="minorHAnsi"/>
          <w:b/>
          <w:bCs/>
          <w:sz w:val="24"/>
          <w:szCs w:val="24"/>
        </w:rPr>
        <w:t xml:space="preserve">qui </w:t>
      </w:r>
      <w:r w:rsidR="000A466B" w:rsidRPr="003D365F">
        <w:rPr>
          <w:rFonts w:cstheme="minorHAnsi"/>
          <w:b/>
          <w:bCs/>
          <w:sz w:val="24"/>
          <w:szCs w:val="24"/>
        </w:rPr>
        <w:t>se tiendra</w:t>
      </w:r>
      <w:r>
        <w:rPr>
          <w:rFonts w:cstheme="minorHAnsi"/>
          <w:b/>
          <w:bCs/>
          <w:sz w:val="24"/>
          <w:szCs w:val="24"/>
        </w:rPr>
        <w:t xml:space="preserve"> le :</w:t>
      </w:r>
    </w:p>
    <w:p w14:paraId="35E901DB" w14:textId="4DED7C4A" w:rsidR="000A466B" w:rsidRPr="005F2553" w:rsidRDefault="000B7619" w:rsidP="003D365F">
      <w:pPr>
        <w:pStyle w:val="Sansinterligne"/>
        <w:tabs>
          <w:tab w:val="left" w:pos="1985"/>
          <w:tab w:val="left" w:pos="5670"/>
        </w:tabs>
        <w:jc w:val="center"/>
        <w:rPr>
          <w:rFonts w:cstheme="minorHAnsi"/>
          <w:b/>
          <w:bCs/>
          <w:color w:val="FF0000"/>
          <w:sz w:val="28"/>
          <w:szCs w:val="28"/>
          <w:u w:val="single"/>
        </w:rPr>
      </w:pPr>
      <w:r>
        <w:rPr>
          <w:rFonts w:cstheme="minorHAnsi"/>
          <w:b/>
          <w:bCs/>
          <w:color w:val="FF0000"/>
          <w:sz w:val="28"/>
          <w:szCs w:val="28"/>
          <w:u w:val="single"/>
        </w:rPr>
        <w:t>Mercredi 06 mai 2026</w:t>
      </w:r>
      <w:r w:rsidR="00B8230B">
        <w:rPr>
          <w:rFonts w:cstheme="minorHAnsi"/>
          <w:b/>
          <w:bCs/>
          <w:color w:val="FF0000"/>
          <w:sz w:val="28"/>
          <w:szCs w:val="28"/>
          <w:u w:val="single"/>
        </w:rPr>
        <w:t xml:space="preserve"> </w:t>
      </w:r>
      <w:r w:rsidR="000A466B" w:rsidRPr="005F2553">
        <w:rPr>
          <w:rFonts w:cstheme="minorHAnsi"/>
          <w:b/>
          <w:bCs/>
          <w:color w:val="FF0000"/>
          <w:sz w:val="28"/>
          <w:szCs w:val="28"/>
          <w:u w:val="single"/>
        </w:rPr>
        <w:t>à</w:t>
      </w:r>
      <w:r w:rsidR="00C904A1" w:rsidRPr="005F2553">
        <w:rPr>
          <w:rFonts w:cstheme="minorHAnsi"/>
          <w:b/>
          <w:bCs/>
          <w:color w:val="FF0000"/>
          <w:sz w:val="28"/>
          <w:szCs w:val="28"/>
          <w:u w:val="single"/>
        </w:rPr>
        <w:t> </w:t>
      </w:r>
      <w:r w:rsidR="002771E6" w:rsidRPr="005F2553">
        <w:rPr>
          <w:rFonts w:cstheme="minorHAnsi"/>
          <w:b/>
          <w:bCs/>
          <w:color w:val="FF0000"/>
          <w:sz w:val="28"/>
          <w:szCs w:val="28"/>
          <w:u w:val="single"/>
        </w:rPr>
        <w:t>18</w:t>
      </w:r>
      <w:r w:rsidR="00C904A1" w:rsidRPr="005F2553">
        <w:rPr>
          <w:rFonts w:cstheme="minorHAnsi"/>
          <w:b/>
          <w:bCs/>
          <w:color w:val="FF0000"/>
          <w:sz w:val="28"/>
          <w:szCs w:val="28"/>
          <w:u w:val="single"/>
        </w:rPr>
        <w:t>h</w:t>
      </w:r>
      <w:r w:rsidR="00922AFA" w:rsidRPr="005F2553">
        <w:rPr>
          <w:rFonts w:cstheme="minorHAnsi"/>
          <w:b/>
          <w:bCs/>
          <w:color w:val="FF0000"/>
          <w:sz w:val="28"/>
          <w:szCs w:val="28"/>
          <w:u w:val="single"/>
        </w:rPr>
        <w:t>3</w:t>
      </w:r>
      <w:r w:rsidR="000766A1" w:rsidRPr="005F2553">
        <w:rPr>
          <w:rFonts w:cstheme="minorHAnsi"/>
          <w:b/>
          <w:bCs/>
          <w:color w:val="FF0000"/>
          <w:sz w:val="28"/>
          <w:szCs w:val="28"/>
          <w:u w:val="single"/>
        </w:rPr>
        <w:t>0</w:t>
      </w:r>
    </w:p>
    <w:p w14:paraId="57238C7F" w14:textId="16BD4806" w:rsidR="000A466B" w:rsidRPr="008D7658" w:rsidRDefault="005F2553" w:rsidP="005F2553">
      <w:pPr>
        <w:pStyle w:val="Sansinterligne"/>
        <w:tabs>
          <w:tab w:val="left" w:pos="1985"/>
          <w:tab w:val="left" w:pos="5670"/>
        </w:tabs>
        <w:jc w:val="center"/>
        <w:rPr>
          <w:rFonts w:cstheme="minorHAnsi"/>
        </w:rPr>
      </w:pPr>
      <w:r>
        <w:rPr>
          <w:rFonts w:cstheme="minorHAnsi"/>
        </w:rPr>
        <w:t>A la salle du conseil municipal</w:t>
      </w:r>
    </w:p>
    <w:p w14:paraId="0FA761A4" w14:textId="52CEA727" w:rsidR="008D7658" w:rsidRPr="008D7658" w:rsidRDefault="008D7658" w:rsidP="000A466B">
      <w:pPr>
        <w:pStyle w:val="Sansinterligne"/>
        <w:tabs>
          <w:tab w:val="left" w:pos="1985"/>
          <w:tab w:val="left" w:pos="5670"/>
        </w:tabs>
        <w:rPr>
          <w:rFonts w:cstheme="minorHAnsi"/>
        </w:rPr>
      </w:pPr>
    </w:p>
    <w:p w14:paraId="4BA07E2D" w14:textId="77777777" w:rsidR="00037EA5" w:rsidRDefault="00037EA5" w:rsidP="002771E6">
      <w:pPr>
        <w:pStyle w:val="Sansinterligne"/>
        <w:tabs>
          <w:tab w:val="left" w:pos="1985"/>
          <w:tab w:val="left" w:pos="5670"/>
        </w:tabs>
        <w:rPr>
          <w:rFonts w:cstheme="minorHAnsi"/>
          <w:sz w:val="24"/>
          <w:szCs w:val="24"/>
        </w:rPr>
      </w:pPr>
      <w:bookmarkStart w:id="0" w:name="_Hlk121303231"/>
    </w:p>
    <w:p w14:paraId="48778ED4" w14:textId="1293D008" w:rsidR="005F2553" w:rsidRDefault="005F2553" w:rsidP="002771E6">
      <w:pPr>
        <w:pStyle w:val="Sansinterligne"/>
        <w:tabs>
          <w:tab w:val="left" w:pos="1985"/>
          <w:tab w:val="left" w:pos="5670"/>
        </w:tabs>
        <w:rPr>
          <w:rFonts w:cstheme="minorHAnsi"/>
          <w:sz w:val="24"/>
          <w:szCs w:val="24"/>
        </w:rPr>
      </w:pPr>
      <w:r w:rsidRPr="005F2553">
        <w:rPr>
          <w:rFonts w:cstheme="minorHAnsi"/>
          <w:sz w:val="24"/>
          <w:szCs w:val="24"/>
        </w:rPr>
        <w:t>L’ordre du jour est le suivant :</w:t>
      </w:r>
    </w:p>
    <w:p w14:paraId="3C667547" w14:textId="77777777" w:rsidR="00C22BDC" w:rsidRDefault="00C22BDC" w:rsidP="002771E6">
      <w:pPr>
        <w:pStyle w:val="Sansinterligne"/>
        <w:tabs>
          <w:tab w:val="left" w:pos="1985"/>
          <w:tab w:val="left" w:pos="5670"/>
        </w:tabs>
        <w:rPr>
          <w:rFonts w:cstheme="minorHAnsi"/>
          <w:sz w:val="24"/>
          <w:szCs w:val="24"/>
        </w:rPr>
      </w:pPr>
    </w:p>
    <w:p w14:paraId="3DCC5314" w14:textId="51B1EF6C" w:rsidR="00CB6587" w:rsidRDefault="006E2CA6" w:rsidP="003D6FD2">
      <w:pPr>
        <w:pStyle w:val="Sansinterligne"/>
        <w:numPr>
          <w:ilvl w:val="0"/>
          <w:numId w:val="7"/>
        </w:numPr>
        <w:tabs>
          <w:tab w:val="left" w:pos="1985"/>
          <w:tab w:val="left" w:pos="5670"/>
        </w:tabs>
        <w:jc w:val="both"/>
        <w:rPr>
          <w:rFonts w:cstheme="minorHAnsi"/>
        </w:rPr>
      </w:pPr>
      <w:r w:rsidRPr="00CB6587">
        <w:rPr>
          <w:rFonts w:cstheme="minorHAnsi"/>
        </w:rPr>
        <w:t>Approbation d</w:t>
      </w:r>
      <w:r>
        <w:rPr>
          <w:rFonts w:cstheme="minorHAnsi"/>
        </w:rPr>
        <w:t xml:space="preserve">u PV du </w:t>
      </w:r>
      <w:r w:rsidR="000B7619">
        <w:rPr>
          <w:rFonts w:cstheme="minorHAnsi"/>
        </w:rPr>
        <w:t>27/04/2026</w:t>
      </w:r>
      <w:r w:rsidR="00A26453">
        <w:rPr>
          <w:rFonts w:cstheme="minorHAnsi"/>
        </w:rPr>
        <w:t> </w:t>
      </w:r>
    </w:p>
    <w:p w14:paraId="16BABAD8" w14:textId="6C1C1F13" w:rsidR="000B7619" w:rsidRDefault="000B7619" w:rsidP="003D6FD2">
      <w:pPr>
        <w:pStyle w:val="Sansinterligne"/>
        <w:numPr>
          <w:ilvl w:val="0"/>
          <w:numId w:val="7"/>
        </w:numPr>
        <w:tabs>
          <w:tab w:val="left" w:pos="1985"/>
          <w:tab w:val="left" w:pos="5670"/>
        </w:tabs>
        <w:jc w:val="both"/>
        <w:rPr>
          <w:rFonts w:cstheme="minorHAnsi"/>
        </w:rPr>
      </w:pPr>
      <w:r>
        <w:rPr>
          <w:rFonts w:cstheme="minorHAnsi"/>
        </w:rPr>
        <w:t>Délibération : subventions aux associations</w:t>
      </w:r>
    </w:p>
    <w:p w14:paraId="0F0314F0" w14:textId="46147679" w:rsidR="000B7619" w:rsidRDefault="000B7619" w:rsidP="003D6FD2">
      <w:pPr>
        <w:pStyle w:val="Sansinterligne"/>
        <w:numPr>
          <w:ilvl w:val="0"/>
          <w:numId w:val="7"/>
        </w:numPr>
        <w:tabs>
          <w:tab w:val="left" w:pos="1985"/>
          <w:tab w:val="left" w:pos="5670"/>
        </w:tabs>
        <w:jc w:val="both"/>
        <w:rPr>
          <w:rFonts w:cstheme="minorHAnsi"/>
        </w:rPr>
      </w:pPr>
      <w:r>
        <w:rPr>
          <w:rFonts w:cstheme="minorHAnsi"/>
        </w:rPr>
        <w:t xml:space="preserve">Délibération : nomination de 2 représentants </w:t>
      </w:r>
      <w:r w:rsidR="003C37FB">
        <w:rPr>
          <w:rFonts w:cstheme="minorHAnsi"/>
        </w:rPr>
        <w:t xml:space="preserve">1 </w:t>
      </w:r>
      <w:r>
        <w:rPr>
          <w:rFonts w:cstheme="minorHAnsi"/>
        </w:rPr>
        <w:t xml:space="preserve">titulaire et </w:t>
      </w:r>
      <w:r w:rsidR="003C37FB">
        <w:rPr>
          <w:rFonts w:cstheme="minorHAnsi"/>
        </w:rPr>
        <w:t xml:space="preserve">1 </w:t>
      </w:r>
      <w:r>
        <w:rPr>
          <w:rFonts w:cstheme="minorHAnsi"/>
        </w:rPr>
        <w:t>suppléant au comité de pilotage du PLUi (plan local d’urbanisme intercommunal)</w:t>
      </w:r>
    </w:p>
    <w:p w14:paraId="28150948" w14:textId="63FE650B" w:rsidR="000B7619" w:rsidRDefault="00433B01" w:rsidP="003D6FD2">
      <w:pPr>
        <w:pStyle w:val="Sansinterligne"/>
        <w:numPr>
          <w:ilvl w:val="0"/>
          <w:numId w:val="7"/>
        </w:numPr>
        <w:tabs>
          <w:tab w:val="left" w:pos="1985"/>
          <w:tab w:val="left" w:pos="5670"/>
        </w:tabs>
        <w:jc w:val="both"/>
        <w:rPr>
          <w:rFonts w:cstheme="minorHAnsi"/>
        </w:rPr>
      </w:pPr>
      <w:r>
        <w:rPr>
          <w:rFonts w:cstheme="minorHAnsi"/>
        </w:rPr>
        <w:t>CCAS : convention 2026</w:t>
      </w:r>
    </w:p>
    <w:p w14:paraId="2A3306AF" w14:textId="16CCB75B" w:rsidR="000B7619" w:rsidRDefault="003C37FB" w:rsidP="003D6FD2">
      <w:pPr>
        <w:pStyle w:val="Sansinterligne"/>
        <w:numPr>
          <w:ilvl w:val="0"/>
          <w:numId w:val="7"/>
        </w:numPr>
        <w:tabs>
          <w:tab w:val="left" w:pos="1985"/>
          <w:tab w:val="left" w:pos="5670"/>
        </w:tabs>
        <w:jc w:val="both"/>
        <w:rPr>
          <w:rFonts w:cstheme="minorHAnsi"/>
        </w:rPr>
      </w:pPr>
      <w:r>
        <w:rPr>
          <w:rFonts w:cstheme="minorHAnsi"/>
        </w:rPr>
        <w:t>Délibération f</w:t>
      </w:r>
      <w:r w:rsidR="00433B01">
        <w:rPr>
          <w:rFonts w:cstheme="minorHAnsi"/>
        </w:rPr>
        <w:t>rais de gardiennage église</w:t>
      </w:r>
      <w:r>
        <w:rPr>
          <w:rFonts w:cstheme="minorHAnsi"/>
        </w:rPr>
        <w:t xml:space="preserve"> 2026</w:t>
      </w:r>
    </w:p>
    <w:p w14:paraId="0A28CD81" w14:textId="00CA7E82" w:rsidR="000B7619" w:rsidRDefault="003C37FB" w:rsidP="003D6FD2">
      <w:pPr>
        <w:pStyle w:val="Sansinterligne"/>
        <w:numPr>
          <w:ilvl w:val="0"/>
          <w:numId w:val="7"/>
        </w:numPr>
        <w:tabs>
          <w:tab w:val="left" w:pos="1985"/>
          <w:tab w:val="left" w:pos="5670"/>
        </w:tabs>
        <w:jc w:val="both"/>
        <w:rPr>
          <w:rFonts w:cstheme="minorHAnsi"/>
        </w:rPr>
      </w:pPr>
      <w:r>
        <w:rPr>
          <w:rFonts w:cstheme="minorHAnsi"/>
        </w:rPr>
        <w:t xml:space="preserve">Délibération </w:t>
      </w:r>
      <w:r w:rsidR="00433B01">
        <w:rPr>
          <w:rFonts w:cstheme="minorHAnsi"/>
        </w:rPr>
        <w:t xml:space="preserve">Fédération française station verte </w:t>
      </w:r>
      <w:r>
        <w:rPr>
          <w:rFonts w:cstheme="minorHAnsi"/>
        </w:rPr>
        <w:t>(résiliation ?)</w:t>
      </w:r>
    </w:p>
    <w:p w14:paraId="46AEB5E3" w14:textId="3A653A9B" w:rsidR="00433B01" w:rsidRDefault="001348E6" w:rsidP="003D6FD2">
      <w:pPr>
        <w:pStyle w:val="Sansinterligne"/>
        <w:numPr>
          <w:ilvl w:val="0"/>
          <w:numId w:val="7"/>
        </w:numPr>
        <w:tabs>
          <w:tab w:val="left" w:pos="1985"/>
          <w:tab w:val="left" w:pos="5670"/>
        </w:tabs>
        <w:jc w:val="both"/>
        <w:rPr>
          <w:rFonts w:cstheme="minorHAnsi"/>
        </w:rPr>
      </w:pPr>
      <w:r>
        <w:rPr>
          <w:rFonts w:cstheme="minorHAnsi"/>
        </w:rPr>
        <w:t>Nomination d’un référent ONF</w:t>
      </w:r>
    </w:p>
    <w:p w14:paraId="2BBA8544" w14:textId="7B4A9244" w:rsidR="001348E6" w:rsidRDefault="00BE08F5" w:rsidP="003D6FD2">
      <w:pPr>
        <w:pStyle w:val="Sansinterligne"/>
        <w:numPr>
          <w:ilvl w:val="0"/>
          <w:numId w:val="7"/>
        </w:numPr>
        <w:tabs>
          <w:tab w:val="left" w:pos="1985"/>
          <w:tab w:val="left" w:pos="5670"/>
        </w:tabs>
        <w:jc w:val="both"/>
        <w:rPr>
          <w:rFonts w:cstheme="minorHAnsi"/>
        </w:rPr>
      </w:pPr>
      <w:r>
        <w:rPr>
          <w:rFonts w:cstheme="minorHAnsi"/>
        </w:rPr>
        <w:t xml:space="preserve">Proposition </w:t>
      </w:r>
      <w:r w:rsidR="003C37FB">
        <w:rPr>
          <w:rFonts w:cstheme="minorHAnsi"/>
        </w:rPr>
        <w:t xml:space="preserve">d’un </w:t>
      </w:r>
      <w:r>
        <w:rPr>
          <w:rFonts w:cstheme="minorHAnsi"/>
        </w:rPr>
        <w:t xml:space="preserve">nouveau nom </w:t>
      </w:r>
      <w:r w:rsidR="003C37FB">
        <w:rPr>
          <w:rFonts w:cstheme="minorHAnsi"/>
        </w:rPr>
        <w:t xml:space="preserve">pour la </w:t>
      </w:r>
      <w:r>
        <w:rPr>
          <w:rFonts w:cstheme="minorHAnsi"/>
        </w:rPr>
        <w:t xml:space="preserve">Commission </w:t>
      </w:r>
      <w:r w:rsidR="003C37FB">
        <w:rPr>
          <w:rFonts w:cstheme="minorHAnsi"/>
        </w:rPr>
        <w:t xml:space="preserve">de contrôle </w:t>
      </w:r>
      <w:r>
        <w:rPr>
          <w:rFonts w:cstheme="minorHAnsi"/>
        </w:rPr>
        <w:t>des Listes Electorales</w:t>
      </w:r>
    </w:p>
    <w:p w14:paraId="24473180" w14:textId="36329589" w:rsidR="001348E6" w:rsidRPr="003C37FB" w:rsidRDefault="003C37FB" w:rsidP="003C37FB">
      <w:pPr>
        <w:pStyle w:val="Sansinterligne"/>
        <w:numPr>
          <w:ilvl w:val="0"/>
          <w:numId w:val="7"/>
        </w:numPr>
        <w:tabs>
          <w:tab w:val="left" w:pos="1985"/>
          <w:tab w:val="left" w:pos="5670"/>
        </w:tabs>
        <w:jc w:val="both"/>
        <w:rPr>
          <w:rFonts w:cstheme="minorHAnsi"/>
        </w:rPr>
      </w:pPr>
      <w:r>
        <w:rPr>
          <w:rFonts w:cstheme="minorHAnsi"/>
        </w:rPr>
        <w:t>Remboursement de frais paiement abri bac</w:t>
      </w:r>
    </w:p>
    <w:p w14:paraId="33030699" w14:textId="6F95E784" w:rsidR="00C872E3" w:rsidRDefault="00C872E3" w:rsidP="003D6FD2">
      <w:pPr>
        <w:pStyle w:val="Sansinterligne"/>
        <w:numPr>
          <w:ilvl w:val="0"/>
          <w:numId w:val="7"/>
        </w:numPr>
        <w:tabs>
          <w:tab w:val="left" w:pos="1985"/>
          <w:tab w:val="left" w:pos="5670"/>
        </w:tabs>
        <w:jc w:val="both"/>
        <w:rPr>
          <w:rFonts w:cstheme="minorHAnsi"/>
        </w:rPr>
      </w:pPr>
      <w:r>
        <w:rPr>
          <w:rFonts w:cstheme="minorHAnsi"/>
        </w:rPr>
        <w:t>Questions diverses</w:t>
      </w:r>
      <w:r w:rsidR="003C37FB">
        <w:rPr>
          <w:rFonts w:cstheme="minorHAnsi"/>
        </w:rPr>
        <w:t xml:space="preserve"> (point sur les outils de communication de la commune…).</w:t>
      </w:r>
    </w:p>
    <w:p w14:paraId="2342AADD" w14:textId="77777777" w:rsidR="00037EA5" w:rsidRDefault="00037EA5" w:rsidP="00037EA5">
      <w:pPr>
        <w:pStyle w:val="Sansinterligne"/>
        <w:tabs>
          <w:tab w:val="left" w:pos="1985"/>
          <w:tab w:val="left" w:pos="5670"/>
        </w:tabs>
        <w:jc w:val="both"/>
        <w:rPr>
          <w:rFonts w:cstheme="minorHAnsi"/>
        </w:rPr>
      </w:pPr>
    </w:p>
    <w:bookmarkEnd w:id="0"/>
    <w:p w14:paraId="1F9F7F9B" w14:textId="77777777" w:rsidR="00037EA5" w:rsidRDefault="003A7497" w:rsidP="00CE2255">
      <w:pPr>
        <w:pStyle w:val="Sansinterligne"/>
        <w:tabs>
          <w:tab w:val="left" w:pos="1985"/>
          <w:tab w:val="left" w:pos="5670"/>
        </w:tabs>
        <w:spacing w:line="276" w:lineRule="auto"/>
        <w:rPr>
          <w:rFonts w:cstheme="minorHAnsi"/>
        </w:rPr>
      </w:pPr>
      <w:r>
        <w:rPr>
          <w:rFonts w:cstheme="minorHAnsi"/>
        </w:rPr>
        <w:t>En vous remerciant de votre présence</w:t>
      </w:r>
      <w:r w:rsidR="00FE657B">
        <w:rPr>
          <w:rFonts w:cstheme="minorHAnsi"/>
        </w:rPr>
        <w:t>,</w:t>
      </w:r>
      <w:r w:rsidR="002A5216">
        <w:rPr>
          <w:rFonts w:cstheme="minorHAnsi"/>
        </w:rPr>
        <w:t xml:space="preserve"> </w:t>
      </w:r>
    </w:p>
    <w:p w14:paraId="13BA5D54" w14:textId="4E9A78F0" w:rsidR="008959EA" w:rsidRDefault="003A7497" w:rsidP="00CE2255">
      <w:pPr>
        <w:pStyle w:val="Sansinterligne"/>
        <w:tabs>
          <w:tab w:val="left" w:pos="1985"/>
          <w:tab w:val="left" w:pos="5670"/>
        </w:tabs>
        <w:spacing w:line="276" w:lineRule="auto"/>
      </w:pPr>
      <w:r>
        <w:rPr>
          <w:rFonts w:cstheme="minorHAnsi"/>
        </w:rPr>
        <w:t>Cordialement,</w:t>
      </w:r>
      <w:r w:rsidR="00CE2255">
        <w:rPr>
          <w:rFonts w:cstheme="minorHAnsi"/>
        </w:rPr>
        <w:tab/>
      </w:r>
      <w:r w:rsidR="00CE2255">
        <w:rPr>
          <w:rFonts w:cstheme="minorHAnsi"/>
        </w:rPr>
        <w:tab/>
      </w:r>
      <w:r w:rsidR="00CE2255">
        <w:rPr>
          <w:rFonts w:cstheme="minorHAnsi"/>
        </w:rPr>
        <w:tab/>
      </w:r>
      <w:r w:rsidR="00CE2255">
        <w:rPr>
          <w:rFonts w:cstheme="minorHAnsi"/>
        </w:rPr>
        <w:tab/>
      </w:r>
      <w:r w:rsidR="00CE2255">
        <w:rPr>
          <w:rFonts w:cstheme="minorHAnsi"/>
        </w:rPr>
        <w:tab/>
        <w:t xml:space="preserve">      Le </w:t>
      </w:r>
      <w:r w:rsidR="007D2CAA">
        <w:t>Maire,</w:t>
      </w:r>
    </w:p>
    <w:p w14:paraId="63E62F8F" w14:textId="691720E6" w:rsidR="00340634" w:rsidRDefault="00037EA5" w:rsidP="00037EA5">
      <w:pPr>
        <w:pStyle w:val="Sansinterligne"/>
        <w:tabs>
          <w:tab w:val="left" w:pos="1985"/>
          <w:tab w:val="left" w:pos="5670"/>
        </w:tabs>
        <w:jc w:val="center"/>
      </w:pPr>
      <w:r>
        <w:t xml:space="preserve">                                                                                                                                                    </w:t>
      </w:r>
      <w:r w:rsidR="00CE2255">
        <w:t>N</w:t>
      </w:r>
      <w:r w:rsidR="007D2CAA">
        <w:t>adine BARTHE</w:t>
      </w:r>
    </w:p>
    <w:p w14:paraId="763780BF" w14:textId="7C3B80D9" w:rsidR="00340634" w:rsidRPr="00340634" w:rsidRDefault="00037EA5">
      <w:pPr>
        <w:pStyle w:val="Sansinterligne"/>
        <w:tabs>
          <w:tab w:val="left" w:pos="1985"/>
          <w:tab w:val="left" w:pos="5670"/>
        </w:tabs>
        <w:jc w:val="right"/>
        <w:rPr>
          <w:b/>
          <w:bCs/>
        </w:rPr>
      </w:pPr>
      <w:r>
        <w:rPr>
          <w:noProof/>
        </w:rPr>
        <w:drawing>
          <wp:inline distT="0" distB="0" distL="0" distR="0" wp14:anchorId="11CB02A4" wp14:editId="5DC309F1">
            <wp:extent cx="1704276" cy="1079088"/>
            <wp:effectExtent l="0" t="0" r="0" b="698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4936" cy="1111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0634" w:rsidRPr="00340634" w:rsidSect="00BF1899">
      <w:headerReference w:type="default" r:id="rId8"/>
      <w:footerReference w:type="default" r:id="rId9"/>
      <w:pgSz w:w="11906" w:h="16838"/>
      <w:pgMar w:top="1560" w:right="707" w:bottom="141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C923B7" w14:textId="77777777" w:rsidR="00604D3C" w:rsidRDefault="00604D3C" w:rsidP="0024602D">
      <w:r>
        <w:separator/>
      </w:r>
    </w:p>
  </w:endnote>
  <w:endnote w:type="continuationSeparator" w:id="0">
    <w:p w14:paraId="58D65978" w14:textId="77777777" w:rsidR="00604D3C" w:rsidRDefault="00604D3C" w:rsidP="002460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Candara Light">
    <w:panose1 w:val="020E0502030303020204"/>
    <w:charset w:val="00"/>
    <w:family w:val="swiss"/>
    <w:pitch w:val="variable"/>
    <w:sig w:usb0="A00002F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09DE1F" w14:textId="6DA3803E" w:rsidR="00730469" w:rsidRDefault="002771E6" w:rsidP="008959EA">
    <w:pPr>
      <w:pStyle w:val="Pieddepage"/>
      <w:tabs>
        <w:tab w:val="clear" w:pos="4536"/>
        <w:tab w:val="clear" w:pos="9072"/>
        <w:tab w:val="left" w:pos="5925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ECFCCC7" wp14:editId="4CD13974">
              <wp:simplePos x="0" y="0"/>
              <wp:positionH relativeFrom="column">
                <wp:posOffset>-661670</wp:posOffset>
              </wp:positionH>
              <wp:positionV relativeFrom="paragraph">
                <wp:posOffset>-118110</wp:posOffset>
              </wp:positionV>
              <wp:extent cx="0" cy="466725"/>
              <wp:effectExtent l="0" t="0" r="38100" b="28575"/>
              <wp:wrapNone/>
              <wp:docPr id="5" name="Connecteur droit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66725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chemeClr val="accent1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6C4DF34" id="Connecteur droit 5" o:spid="_x0000_s1026" style="position:absolute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52.1pt,-9.3pt" to="-52.1pt,2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" strokecolor="#4472c4 [3204]" strokeweight="1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434E89A" wp14:editId="4D0595DF">
              <wp:simplePos x="0" y="0"/>
              <wp:positionH relativeFrom="column">
                <wp:posOffset>-823595</wp:posOffset>
              </wp:positionH>
              <wp:positionV relativeFrom="paragraph">
                <wp:posOffset>-184785</wp:posOffset>
              </wp:positionV>
              <wp:extent cx="4467225" cy="704850"/>
              <wp:effectExtent l="0" t="0" r="9525" b="0"/>
              <wp:wrapNone/>
              <wp:docPr id="4" name="Zone de text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67225" cy="7048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53FB98B" w14:textId="58687DA4" w:rsidR="00730469" w:rsidRDefault="00730469" w:rsidP="00730469">
                          <w:pPr>
                            <w:rPr>
                              <w:rFonts w:ascii="Candara Light" w:hAnsi="Candara Light"/>
                              <w:sz w:val="20"/>
                              <w:szCs w:val="20"/>
                            </w:rPr>
                          </w:pPr>
                          <w:r w:rsidRPr="00154912">
                            <w:rPr>
                              <w:rFonts w:cstheme="minorHAnsi"/>
                              <w:b/>
                              <w:bCs/>
                              <w:sz w:val="20"/>
                              <w:szCs w:val="20"/>
                            </w:rPr>
                            <w:t xml:space="preserve">      </w:t>
                          </w:r>
                          <w:r w:rsidRPr="0018377C">
                            <w:rPr>
                              <w:rFonts w:ascii="Segoe Script" w:hAnsi="Segoe Script" w:cstheme="minorHAnsi"/>
                              <w:b/>
                              <w:bCs/>
                              <w:color w:val="4472C4" w:themeColor="accent1"/>
                              <w:sz w:val="20"/>
                              <w:szCs w:val="20"/>
                            </w:rPr>
                            <w:t>MAIRIE DE NAVARRENX</w:t>
                          </w:r>
                          <w:r w:rsidRPr="00D76E59">
                            <w:rPr>
                              <w:rFonts w:ascii="Candara Light" w:hAnsi="Candara Light"/>
                              <w:b/>
                              <w:bCs/>
                              <w:color w:val="4472C4" w:themeColor="accent1"/>
                              <w:sz w:val="20"/>
                              <w:szCs w:val="20"/>
                            </w:rPr>
                            <w:t xml:space="preserve"> – </w:t>
                          </w:r>
                          <w:r w:rsidR="0018377C">
                            <w:rPr>
                              <w:rFonts w:ascii="Candara Light" w:hAnsi="Candara Light"/>
                              <w:b/>
                              <w:bCs/>
                              <w:color w:val="4472C4" w:themeColor="accent1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154912">
                            <w:rPr>
                              <w:rFonts w:ascii="Candara Light" w:hAnsi="Candara Light"/>
                              <w:sz w:val="20"/>
                              <w:szCs w:val="20"/>
                            </w:rPr>
                            <w:t>1 Place d’Armes 64 190 NAVARRENX</w:t>
                          </w:r>
                        </w:p>
                        <w:p w14:paraId="68BDE522" w14:textId="77777777" w:rsidR="00730469" w:rsidRPr="00154912" w:rsidRDefault="00730469" w:rsidP="00730469">
                          <w:pPr>
                            <w:rPr>
                              <w:rFonts w:cstheme="minorHAns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ndara Light" w:hAnsi="Candara Light"/>
                              <w:sz w:val="20"/>
                              <w:szCs w:val="20"/>
                            </w:rPr>
                            <w:t xml:space="preserve">        </w:t>
                          </w:r>
                          <w:r>
                            <w:rPr>
                              <w:rFonts w:cstheme="minorHAnsi"/>
                              <w:noProof/>
                              <w:sz w:val="20"/>
                              <w:szCs w:val="20"/>
                            </w:rPr>
                            <w:drawing>
                              <wp:inline distT="0" distB="0" distL="0" distR="0" wp14:anchorId="580C28CF" wp14:editId="658676C5">
                                <wp:extent cx="190500" cy="190500"/>
                                <wp:effectExtent l="0" t="0" r="0" b="0"/>
                                <wp:docPr id="327" name="Graphique 327" descr="Téléphon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Graphique 6" descr="Téléphon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2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0500" cy="1905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154912">
                            <w:rPr>
                              <w:rFonts w:cstheme="minorHAnsi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D76E59">
                            <w:rPr>
                              <w:rFonts w:cstheme="minorHAnsi"/>
                              <w:color w:val="4472C4" w:themeColor="accent1"/>
                              <w:sz w:val="20"/>
                              <w:szCs w:val="20"/>
                            </w:rPr>
                            <w:t xml:space="preserve">05.59.66.10.22 </w:t>
                          </w:r>
                          <w:r>
                            <w:rPr>
                              <w:rFonts w:cstheme="minorHAnsi"/>
                              <w:sz w:val="20"/>
                              <w:szCs w:val="20"/>
                            </w:rPr>
                            <w:t xml:space="preserve">– </w:t>
                          </w:r>
                          <w:r>
                            <w:rPr>
                              <w:rFonts w:cstheme="minorHAnsi"/>
                              <w:noProof/>
                              <w:sz w:val="20"/>
                              <w:szCs w:val="20"/>
                            </w:rPr>
                            <w:drawing>
                              <wp:inline distT="0" distB="0" distL="0" distR="0" wp14:anchorId="72876125" wp14:editId="4EA6B2C4">
                                <wp:extent cx="171450" cy="171450"/>
                                <wp:effectExtent l="0" t="0" r="0" b="0"/>
                                <wp:docPr id="328" name="Graphique 328" descr="Courri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Graphique 7" descr="Courrier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4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1450" cy="1714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cstheme="minorHAnsi"/>
                              <w:sz w:val="20"/>
                              <w:szCs w:val="20"/>
                            </w:rPr>
                            <w:t xml:space="preserve"> </w:t>
                          </w:r>
                          <w:hyperlink r:id="rId5" w:history="1">
                            <w:r w:rsidRPr="00D76E59">
                              <w:rPr>
                                <w:rStyle w:val="Lienhypertexte"/>
                                <w:rFonts w:cstheme="minorHAnsi"/>
                                <w:color w:val="4472C4" w:themeColor="accent1"/>
                                <w:sz w:val="20"/>
                                <w:szCs w:val="20"/>
                                <w:u w:val="none"/>
                              </w:rPr>
                              <w:t>accueil@ville-navarrenx.fr</w:t>
                            </w:r>
                          </w:hyperlink>
                          <w:r w:rsidRPr="00154912">
                            <w:rPr>
                              <w:rFonts w:cstheme="minorHAnsi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cstheme="minorHAnsi"/>
                              <w:sz w:val="20"/>
                              <w:szCs w:val="20"/>
                            </w:rPr>
                            <w:t xml:space="preserve">–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C24D973" wp14:editId="5CB6FF38">
                                <wp:extent cx="155688" cy="161925"/>
                                <wp:effectExtent l="0" t="0" r="0" b="0"/>
                                <wp:docPr id="329" name="Image 329" descr="Facebook logo : histoire, signification et évolution, symbol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Facebook logo : histoire, signification et évolution, symbol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8087" cy="1644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cstheme="minorHAnsi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D76E59">
                            <w:rPr>
                              <w:rFonts w:cstheme="minorHAnsi"/>
                              <w:color w:val="4472C4" w:themeColor="accent1"/>
                              <w:sz w:val="20"/>
                              <w:szCs w:val="20"/>
                            </w:rPr>
                            <w:t>NavarrenxMairie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434E89A" id="_x0000_t202" coordsize="21600,21600" o:spt="202" path="m,l,21600r21600,l21600,xe">
              <v:stroke joinstyle="miter"/>
              <v:path gradientshapeok="t" o:connecttype="rect"/>
            </v:shapetype>
            <v:shape id="Zone de texte 4" o:spid="_x0000_s1028" type="#_x0000_t202" style="position:absolute;margin-left:-64.85pt;margin-top:-14.55pt;width:351.75pt;height:5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" fillcolor="window" stroked="f" strokeweight=".5pt">
              <v:textbox>
                <w:txbxContent>
                  <w:p w14:paraId="353FB98B" w14:textId="58687DA4" w:rsidR="00730469" w:rsidRDefault="00730469" w:rsidP="00730469">
                    <w:pPr>
                      <w:rPr>
                        <w:rFonts w:ascii="Candara Light" w:hAnsi="Candara Light"/>
                        <w:sz w:val="20"/>
                        <w:szCs w:val="20"/>
                      </w:rPr>
                    </w:pPr>
                    <w:r w:rsidRPr="00154912">
                      <w:rPr>
                        <w:rFonts w:cstheme="minorHAnsi"/>
                        <w:b/>
                        <w:bCs/>
                        <w:sz w:val="20"/>
                        <w:szCs w:val="20"/>
                      </w:rPr>
                      <w:t xml:space="preserve">      </w:t>
                    </w:r>
                    <w:r w:rsidRPr="0018377C">
                      <w:rPr>
                        <w:rFonts w:ascii="Segoe Script" w:hAnsi="Segoe Script" w:cstheme="minorHAnsi"/>
                        <w:b/>
                        <w:bCs/>
                        <w:color w:val="4472C4" w:themeColor="accent1"/>
                        <w:sz w:val="20"/>
                        <w:szCs w:val="20"/>
                      </w:rPr>
                      <w:t>MAIRIE DE NAVARRENX</w:t>
                    </w:r>
                    <w:r w:rsidRPr="00D76E59">
                      <w:rPr>
                        <w:rFonts w:ascii="Candara Light" w:hAnsi="Candara Light"/>
                        <w:b/>
                        <w:bCs/>
                        <w:color w:val="4472C4" w:themeColor="accent1"/>
                        <w:sz w:val="20"/>
                        <w:szCs w:val="20"/>
                      </w:rPr>
                      <w:t xml:space="preserve"> – </w:t>
                    </w:r>
                    <w:r w:rsidR="0018377C">
                      <w:rPr>
                        <w:rFonts w:ascii="Candara Light" w:hAnsi="Candara Light"/>
                        <w:b/>
                        <w:bCs/>
                        <w:color w:val="4472C4" w:themeColor="accent1"/>
                        <w:sz w:val="20"/>
                        <w:szCs w:val="20"/>
                      </w:rPr>
                      <w:t xml:space="preserve"> </w:t>
                    </w:r>
                    <w:r w:rsidRPr="00154912">
                      <w:rPr>
                        <w:rFonts w:ascii="Candara Light" w:hAnsi="Candara Light"/>
                        <w:sz w:val="20"/>
                        <w:szCs w:val="20"/>
                      </w:rPr>
                      <w:t>1 Place d’Armes 64 190 NAVARRENX</w:t>
                    </w:r>
                  </w:p>
                  <w:p w14:paraId="68BDE522" w14:textId="77777777" w:rsidR="00730469" w:rsidRPr="00154912" w:rsidRDefault="00730469" w:rsidP="00730469">
                    <w:pPr>
                      <w:rPr>
                        <w:rFonts w:cstheme="minorHAnsi"/>
                        <w:sz w:val="20"/>
                        <w:szCs w:val="20"/>
                      </w:rPr>
                    </w:pPr>
                    <w:r>
                      <w:rPr>
                        <w:rFonts w:ascii="Candara Light" w:hAnsi="Candara Light"/>
                        <w:sz w:val="20"/>
                        <w:szCs w:val="20"/>
                      </w:rPr>
                      <w:t xml:space="preserve">        </w:t>
                    </w:r>
                    <w:r>
                      <w:rPr>
                        <w:rFonts w:cstheme="minorHAnsi"/>
                        <w:noProof/>
                        <w:sz w:val="20"/>
                        <w:szCs w:val="20"/>
                      </w:rPr>
                      <w:drawing>
                        <wp:inline distT="0" distB="0" distL="0" distR="0" wp14:anchorId="580C28CF" wp14:editId="658676C5">
                          <wp:extent cx="190500" cy="190500"/>
                          <wp:effectExtent l="0" t="0" r="0" b="0"/>
                          <wp:docPr id="327" name="Graphique 327" descr="Téléphon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" name="Graphique 6" descr="Téléphone"/>
                                  <pic:cNvPicPr/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8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0500" cy="1905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154912">
                      <w:rPr>
                        <w:rFonts w:cstheme="minorHAnsi"/>
                        <w:sz w:val="20"/>
                        <w:szCs w:val="20"/>
                      </w:rPr>
                      <w:t xml:space="preserve"> </w:t>
                    </w:r>
                    <w:r w:rsidRPr="00D76E59">
                      <w:rPr>
                        <w:rFonts w:cstheme="minorHAnsi"/>
                        <w:color w:val="4472C4" w:themeColor="accent1"/>
                        <w:sz w:val="20"/>
                        <w:szCs w:val="20"/>
                      </w:rPr>
                      <w:t xml:space="preserve">05.59.66.10.22 </w:t>
                    </w:r>
                    <w:r>
                      <w:rPr>
                        <w:rFonts w:cstheme="minorHAnsi"/>
                        <w:sz w:val="20"/>
                        <w:szCs w:val="20"/>
                      </w:rPr>
                      <w:t xml:space="preserve">– </w:t>
                    </w:r>
                    <w:r>
                      <w:rPr>
                        <w:rFonts w:cstheme="minorHAnsi"/>
                        <w:noProof/>
                        <w:sz w:val="20"/>
                        <w:szCs w:val="20"/>
                      </w:rPr>
                      <w:drawing>
                        <wp:inline distT="0" distB="0" distL="0" distR="0" wp14:anchorId="72876125" wp14:editId="4EA6B2C4">
                          <wp:extent cx="171450" cy="171450"/>
                          <wp:effectExtent l="0" t="0" r="0" b="0"/>
                          <wp:docPr id="328" name="Graphique 328" descr="Courri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" name="Graphique 7" descr="Courrier"/>
                                  <pic:cNvPicPr/>
                                </pic:nvPicPr>
                                <pic:blipFill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1450" cy="1714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cstheme="minorHAnsi"/>
                        <w:sz w:val="20"/>
                        <w:szCs w:val="20"/>
                      </w:rPr>
                      <w:t xml:space="preserve"> </w:t>
                    </w:r>
                    <w:hyperlink r:id="rId11" w:history="1">
                      <w:r w:rsidRPr="00D76E59">
                        <w:rPr>
                          <w:rStyle w:val="Lienhypertexte"/>
                          <w:rFonts w:cstheme="minorHAnsi"/>
                          <w:color w:val="4472C4" w:themeColor="accent1"/>
                          <w:sz w:val="20"/>
                          <w:szCs w:val="20"/>
                          <w:u w:val="none"/>
                        </w:rPr>
                        <w:t>accueil@ville-navarrenx.fr</w:t>
                      </w:r>
                    </w:hyperlink>
                    <w:r w:rsidRPr="00154912">
                      <w:rPr>
                        <w:rFonts w:cstheme="minorHAnsi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cstheme="minorHAnsi"/>
                        <w:sz w:val="20"/>
                        <w:szCs w:val="20"/>
                      </w:rPr>
                      <w:t xml:space="preserve">–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6C24D973" wp14:editId="5CB6FF38">
                          <wp:extent cx="155688" cy="161925"/>
                          <wp:effectExtent l="0" t="0" r="0" b="0"/>
                          <wp:docPr id="329" name="Image 329" descr="Facebook logo : histoire, signification et évolution, symbol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Facebook logo : histoire, signification et évolution, symbol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8087" cy="1644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cstheme="minorHAnsi"/>
                        <w:sz w:val="20"/>
                        <w:szCs w:val="20"/>
                      </w:rPr>
                      <w:t xml:space="preserve"> </w:t>
                    </w:r>
                    <w:r w:rsidRPr="00D76E59">
                      <w:rPr>
                        <w:rFonts w:cstheme="minorHAnsi"/>
                        <w:color w:val="4472C4" w:themeColor="accent1"/>
                        <w:sz w:val="20"/>
                        <w:szCs w:val="20"/>
                      </w:rPr>
                      <w:t>NavarrenxMairie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4E972C6D" wp14:editId="29EFF872">
              <wp:simplePos x="0" y="0"/>
              <wp:positionH relativeFrom="column">
                <wp:posOffset>3357880</wp:posOffset>
              </wp:positionH>
              <wp:positionV relativeFrom="paragraph">
                <wp:posOffset>-175260</wp:posOffset>
              </wp:positionV>
              <wp:extent cx="3276600" cy="752475"/>
              <wp:effectExtent l="0" t="0" r="0" b="9525"/>
              <wp:wrapNone/>
              <wp:docPr id="18" name="Zone de text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76600" cy="75247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69ADF13" w14:textId="77777777" w:rsidR="008959EA" w:rsidRDefault="008959EA" w:rsidP="008959E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909C847" wp14:editId="47551B38">
                                <wp:extent cx="323850" cy="478101"/>
                                <wp:effectExtent l="0" t="0" r="0" b="0"/>
                                <wp:docPr id="330" name="Image 33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" name="Image 12"/>
                                        <pic:cNvPicPr/>
                                      </pic:nvPicPr>
                                      <pic:blipFill>
                                        <a:blip r:embed="rId1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23850" cy="47810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701FB80" wp14:editId="121A3445">
                                <wp:extent cx="1200785" cy="521335"/>
                                <wp:effectExtent l="0" t="0" r="0" b="0"/>
                                <wp:docPr id="331" name="Image 33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3" name="Image 13"/>
                                        <pic:cNvPicPr/>
                                      </pic:nvPicPr>
                                      <pic:blipFill>
                                        <a:blip r:embed="rId1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00785" cy="52133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</w:rPr>
                            <w:t xml:space="preserve">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253FB95" wp14:editId="3AE745AA">
                                <wp:extent cx="365760" cy="521335"/>
                                <wp:effectExtent l="0" t="0" r="0" b="0"/>
                                <wp:docPr id="332" name="Image 33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" name="Image 14"/>
                                        <pic:cNvPicPr/>
                                      </pic:nvPicPr>
                                      <pic:blipFill>
                                        <a:blip r:embed="rId1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65760" cy="52133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</w:rPr>
                            <w:t xml:space="preserve">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5686FFC" wp14:editId="229CFF99">
                                <wp:extent cx="442595" cy="489718"/>
                                <wp:effectExtent l="0" t="0" r="0" b="5715"/>
                                <wp:docPr id="333" name="Image 33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5" name="Image 15"/>
                                        <pic:cNvPicPr/>
                                      </pic:nvPicPr>
                                      <pic:blipFill>
                                        <a:blip r:embed="rId1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48542" cy="49629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C065D61" wp14:editId="1B395969">
                                <wp:extent cx="372745" cy="521335"/>
                                <wp:effectExtent l="0" t="0" r="8255" b="0"/>
                                <wp:docPr id="334" name="Image 33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" name="Image 16"/>
                                        <pic:cNvPicPr/>
                                      </pic:nvPicPr>
                                      <pic:blipFill>
                                        <a:blip r:embed="rId1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72745" cy="52133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E972C6D" id="Zone de texte 18" o:spid="_x0000_s1029" type="#_x0000_t202" style="position:absolute;margin-left:264.4pt;margin-top:-13.8pt;width:258pt;height:59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" fillcolor="window" stroked="f" strokeweight=".5pt">
              <v:textbox>
                <w:txbxContent>
                  <w:p w14:paraId="169ADF13" w14:textId="77777777" w:rsidR="008959EA" w:rsidRDefault="008959EA" w:rsidP="008959EA">
                    <w:r>
                      <w:rPr>
                        <w:noProof/>
                      </w:rPr>
                      <w:drawing>
                        <wp:inline distT="0" distB="0" distL="0" distR="0" wp14:anchorId="3909C847" wp14:editId="47551B38">
                          <wp:extent cx="323850" cy="478101"/>
                          <wp:effectExtent l="0" t="0" r="0" b="0"/>
                          <wp:docPr id="330" name="Image 33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" name="Image 12"/>
                                  <pic:cNvPicPr/>
                                </pic:nvPicPr>
                                <pic:blipFill>
                                  <a:blip r:embed="rId1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23850" cy="47810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2701FB80" wp14:editId="121A3445">
                          <wp:extent cx="1200785" cy="521335"/>
                          <wp:effectExtent l="0" t="0" r="0" b="0"/>
                          <wp:docPr id="331" name="Image 33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" name="Image 13"/>
                                  <pic:cNvPicPr/>
                                </pic:nvPicPr>
                                <pic:blipFill>
                                  <a:blip r:embed="rId1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200785" cy="52133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</w:rPr>
                      <w:t xml:space="preserve">  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1253FB95" wp14:editId="3AE745AA">
                          <wp:extent cx="365760" cy="521335"/>
                          <wp:effectExtent l="0" t="0" r="0" b="0"/>
                          <wp:docPr id="332" name="Image 33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" name="Image 14"/>
                                  <pic:cNvPicPr/>
                                </pic:nvPicPr>
                                <pic:blipFill>
                                  <a:blip r:embed="rId2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65760" cy="52133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</w:rPr>
                      <w:t xml:space="preserve"> 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55686FFC" wp14:editId="229CFF99">
                          <wp:extent cx="442595" cy="489718"/>
                          <wp:effectExtent l="0" t="0" r="0" b="5715"/>
                          <wp:docPr id="333" name="Image 33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5" name="Image 15"/>
                                  <pic:cNvPicPr/>
                                </pic:nvPicPr>
                                <pic:blipFill>
                                  <a:blip r:embed="rId2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48542" cy="49629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</w:rPr>
                      <w:drawing>
                        <wp:inline distT="0" distB="0" distL="0" distR="0" wp14:anchorId="7C065D61" wp14:editId="1B395969">
                          <wp:extent cx="372745" cy="521335"/>
                          <wp:effectExtent l="0" t="0" r="8255" b="0"/>
                          <wp:docPr id="334" name="Image 33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6" name="Image 16"/>
                                  <pic:cNvPicPr/>
                                </pic:nvPicPr>
                                <pic:blipFill>
                                  <a:blip r:embed="rId2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72745" cy="52133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959EA"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9D512A3" wp14:editId="6A5FC7CF">
              <wp:simplePos x="0" y="0"/>
              <wp:positionH relativeFrom="margin">
                <wp:posOffset>-695325</wp:posOffset>
              </wp:positionH>
              <wp:positionV relativeFrom="paragraph">
                <wp:posOffset>-266700</wp:posOffset>
              </wp:positionV>
              <wp:extent cx="7210425" cy="47625"/>
              <wp:effectExtent l="0" t="0" r="28575" b="28575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10425" cy="47625"/>
                      </a:xfrm>
                      <a:prstGeom prst="rect">
                        <a:avLst/>
                      </a:prstGeom>
                      <a:solidFill>
                        <a:srgbClr val="4472C4"/>
                      </a:solidFill>
                      <a:ln w="12700" cap="flat" cmpd="sng" algn="ctr">
                        <a:solidFill>
                          <a:srgbClr val="4472C4"/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D4ECFF3" id="Rectangle 1" o:spid="_x0000_s1026" style="position:absolute;margin-left:-54.75pt;margin-top:-21pt;width:567.75pt;height:3.75pt;z-index:2516684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" fillcolor="#4472c4" strokecolor="#4472c4" strokeweight="1pt">
              <w10:wrap anchorx="margin"/>
            </v:rect>
          </w:pict>
        </mc:Fallback>
      </mc:AlternateContent>
    </w:r>
    <w:r w:rsidR="008959EA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57C995" w14:textId="77777777" w:rsidR="00604D3C" w:rsidRDefault="00604D3C" w:rsidP="0024602D">
      <w:r>
        <w:separator/>
      </w:r>
    </w:p>
  </w:footnote>
  <w:footnote w:type="continuationSeparator" w:id="0">
    <w:p w14:paraId="53D41E77" w14:textId="77777777" w:rsidR="00604D3C" w:rsidRDefault="00604D3C" w:rsidP="002460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65A722" w14:textId="3B6059BF" w:rsidR="0024602D" w:rsidRPr="0018377C" w:rsidRDefault="0018377C">
    <w:pPr>
      <w:pStyle w:val="En-tte"/>
      <w:rPr>
        <w:rFonts w:ascii="Segoe Script" w:hAnsi="Segoe Script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A5FBEF0" wp14:editId="5D0C9F37">
              <wp:simplePos x="0" y="0"/>
              <wp:positionH relativeFrom="column">
                <wp:posOffset>528955</wp:posOffset>
              </wp:positionH>
              <wp:positionV relativeFrom="paragraph">
                <wp:posOffset>295275</wp:posOffset>
              </wp:positionV>
              <wp:extent cx="5772150" cy="45719"/>
              <wp:effectExtent l="0" t="0" r="19050" b="12065"/>
              <wp:wrapNone/>
              <wp:docPr id="17" name="Rectangl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72150" cy="45719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4DE0943" id="Rectangle 17" o:spid="_x0000_s1026" style="position:absolute;margin-left:41.65pt;margin-top:23.25pt;width:454.5pt;height:3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" fillcolor="#4472c4 [3204]" strokecolor="#1f3763 [1604]" strokeweight="1pt"/>
          </w:pict>
        </mc:Fallback>
      </mc:AlternateContent>
    </w:r>
    <w:r w:rsidR="00154912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DA01DAF" wp14:editId="6778D111">
              <wp:simplePos x="0" y="0"/>
              <wp:positionH relativeFrom="column">
                <wp:posOffset>-442595</wp:posOffset>
              </wp:positionH>
              <wp:positionV relativeFrom="paragraph">
                <wp:posOffset>-344805</wp:posOffset>
              </wp:positionV>
              <wp:extent cx="742950" cy="742950"/>
              <wp:effectExtent l="0" t="0" r="0" b="0"/>
              <wp:wrapNone/>
              <wp:docPr id="3" name="Zone de text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42950" cy="7429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EB4BB38" w14:textId="638732B0" w:rsidR="00154912" w:rsidRDefault="0015491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C10329D" wp14:editId="5838FD77">
                                <wp:extent cx="514076" cy="670926"/>
                                <wp:effectExtent l="0" t="0" r="635" b="0"/>
                                <wp:docPr id="326" name="Image 32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Image 2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flipH="1">
                                          <a:off x="0" y="0"/>
                                          <a:ext cx="590420" cy="77056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A01DAF" id="_x0000_t202" coordsize="21600,21600" o:spt="202" path="m,l,21600r21600,l21600,xe">
              <v:stroke joinstyle="miter"/>
              <v:path gradientshapeok="t" o:connecttype="rect"/>
            </v:shapetype>
            <v:shape id="Zone de texte 3" o:spid="_x0000_s1027" type="#_x0000_t202" style="position:absolute;margin-left:-34.85pt;margin-top:-27.15pt;width:58.5pt;height:5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" fillcolor="white [3201]" stroked="f" strokeweight=".5pt">
              <v:textbox>
                <w:txbxContent>
                  <w:p w14:paraId="3EB4BB38" w14:textId="638732B0" w:rsidR="00154912" w:rsidRDefault="00154912">
                    <w:r>
                      <w:rPr>
                        <w:noProof/>
                      </w:rPr>
                      <w:drawing>
                        <wp:inline distT="0" distB="0" distL="0" distR="0" wp14:anchorId="6C10329D" wp14:editId="5838FD77">
                          <wp:extent cx="514076" cy="670926"/>
                          <wp:effectExtent l="0" t="0" r="635" b="0"/>
                          <wp:docPr id="326" name="Image 32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Image 2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H="1">
                                    <a:off x="0" y="0"/>
                                    <a:ext cx="590420" cy="77056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</w:t>
                    </w:r>
                  </w:p>
                </w:txbxContent>
              </v:textbox>
            </v:shape>
          </w:pict>
        </mc:Fallback>
      </mc:AlternateContent>
    </w:r>
    <w:r>
      <w:t xml:space="preserve">           </w:t>
    </w:r>
    <w:r w:rsidRPr="0018377C">
      <w:rPr>
        <w:rFonts w:ascii="Segoe Script" w:hAnsi="Segoe Script"/>
        <w:color w:val="4472C4" w:themeColor="accent1"/>
      </w:rPr>
      <w:t>MAIRIE DE NAVARRENX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1401C0"/>
    <w:multiLevelType w:val="hybridMultilevel"/>
    <w:tmpl w:val="A664EA9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520F26"/>
    <w:multiLevelType w:val="hybridMultilevel"/>
    <w:tmpl w:val="8710D4EC"/>
    <w:lvl w:ilvl="0" w:tplc="3880EB0A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AC46FF"/>
    <w:multiLevelType w:val="hybridMultilevel"/>
    <w:tmpl w:val="AD204E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833FC8"/>
    <w:multiLevelType w:val="hybridMultilevel"/>
    <w:tmpl w:val="1E96E164"/>
    <w:lvl w:ilvl="0" w:tplc="92266982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B879D0"/>
    <w:multiLevelType w:val="hybridMultilevel"/>
    <w:tmpl w:val="EBACE6B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41624B"/>
    <w:multiLevelType w:val="hybridMultilevel"/>
    <w:tmpl w:val="3AC03C4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215C8F"/>
    <w:multiLevelType w:val="hybridMultilevel"/>
    <w:tmpl w:val="3A541C7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3E72C4"/>
    <w:multiLevelType w:val="hybridMultilevel"/>
    <w:tmpl w:val="93C8D418"/>
    <w:lvl w:ilvl="0" w:tplc="44C473D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8656001">
    <w:abstractNumId w:val="6"/>
  </w:num>
  <w:num w:numId="2" w16cid:durableId="1568031401">
    <w:abstractNumId w:val="0"/>
  </w:num>
  <w:num w:numId="3" w16cid:durableId="1530029647">
    <w:abstractNumId w:val="4"/>
  </w:num>
  <w:num w:numId="4" w16cid:durableId="544146922">
    <w:abstractNumId w:val="7"/>
  </w:num>
  <w:num w:numId="5" w16cid:durableId="1552840466">
    <w:abstractNumId w:val="3"/>
  </w:num>
  <w:num w:numId="6" w16cid:durableId="406927740">
    <w:abstractNumId w:val="1"/>
  </w:num>
  <w:num w:numId="7" w16cid:durableId="1709526119">
    <w:abstractNumId w:val="5"/>
  </w:num>
  <w:num w:numId="8" w16cid:durableId="42626957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75BC"/>
    <w:rsid w:val="000043D2"/>
    <w:rsid w:val="00006C72"/>
    <w:rsid w:val="00037EA5"/>
    <w:rsid w:val="00041A50"/>
    <w:rsid w:val="00046959"/>
    <w:rsid w:val="00053D6D"/>
    <w:rsid w:val="0006760F"/>
    <w:rsid w:val="000766A1"/>
    <w:rsid w:val="00080EB9"/>
    <w:rsid w:val="00087493"/>
    <w:rsid w:val="000934C6"/>
    <w:rsid w:val="000974E3"/>
    <w:rsid w:val="000A1BE4"/>
    <w:rsid w:val="000A466B"/>
    <w:rsid w:val="000A647E"/>
    <w:rsid w:val="000B04E3"/>
    <w:rsid w:val="000B0B6B"/>
    <w:rsid w:val="000B0E48"/>
    <w:rsid w:val="000B7619"/>
    <w:rsid w:val="000C3F96"/>
    <w:rsid w:val="000C48A8"/>
    <w:rsid w:val="000C5A73"/>
    <w:rsid w:val="000D629E"/>
    <w:rsid w:val="000E708E"/>
    <w:rsid w:val="00111BEE"/>
    <w:rsid w:val="00117CE5"/>
    <w:rsid w:val="001348E6"/>
    <w:rsid w:val="001405C6"/>
    <w:rsid w:val="001527B9"/>
    <w:rsid w:val="00154912"/>
    <w:rsid w:val="0017637D"/>
    <w:rsid w:val="00180C21"/>
    <w:rsid w:val="0018184E"/>
    <w:rsid w:val="001834BD"/>
    <w:rsid w:val="0018377C"/>
    <w:rsid w:val="00191537"/>
    <w:rsid w:val="001B131E"/>
    <w:rsid w:val="001C42DA"/>
    <w:rsid w:val="001C45BD"/>
    <w:rsid w:val="001D42F0"/>
    <w:rsid w:val="001E744D"/>
    <w:rsid w:val="00203349"/>
    <w:rsid w:val="0022036E"/>
    <w:rsid w:val="002213D4"/>
    <w:rsid w:val="00230EF4"/>
    <w:rsid w:val="00232C02"/>
    <w:rsid w:val="00233BD3"/>
    <w:rsid w:val="0024602D"/>
    <w:rsid w:val="00254751"/>
    <w:rsid w:val="0025714B"/>
    <w:rsid w:val="0026544A"/>
    <w:rsid w:val="00270061"/>
    <w:rsid w:val="002771E6"/>
    <w:rsid w:val="00292B69"/>
    <w:rsid w:val="002A5216"/>
    <w:rsid w:val="002A5C83"/>
    <w:rsid w:val="002B0D37"/>
    <w:rsid w:val="002C6D7F"/>
    <w:rsid w:val="002D0427"/>
    <w:rsid w:val="002F5F00"/>
    <w:rsid w:val="003016B5"/>
    <w:rsid w:val="00310176"/>
    <w:rsid w:val="00311023"/>
    <w:rsid w:val="003175BC"/>
    <w:rsid w:val="003342F2"/>
    <w:rsid w:val="00335E40"/>
    <w:rsid w:val="00340634"/>
    <w:rsid w:val="003514FE"/>
    <w:rsid w:val="00356E66"/>
    <w:rsid w:val="00362454"/>
    <w:rsid w:val="003624EE"/>
    <w:rsid w:val="00365C83"/>
    <w:rsid w:val="003775F3"/>
    <w:rsid w:val="003926BE"/>
    <w:rsid w:val="003A6FBF"/>
    <w:rsid w:val="003A7497"/>
    <w:rsid w:val="003B6735"/>
    <w:rsid w:val="003C2821"/>
    <w:rsid w:val="003C37FB"/>
    <w:rsid w:val="003C7286"/>
    <w:rsid w:val="003D365F"/>
    <w:rsid w:val="003D6FD2"/>
    <w:rsid w:val="003F25E9"/>
    <w:rsid w:val="00410F72"/>
    <w:rsid w:val="004176CE"/>
    <w:rsid w:val="00427D9A"/>
    <w:rsid w:val="00433B01"/>
    <w:rsid w:val="00435132"/>
    <w:rsid w:val="004508E7"/>
    <w:rsid w:val="004509C1"/>
    <w:rsid w:val="0046349D"/>
    <w:rsid w:val="0046559A"/>
    <w:rsid w:val="00465FF8"/>
    <w:rsid w:val="004843DC"/>
    <w:rsid w:val="004844E2"/>
    <w:rsid w:val="00485C74"/>
    <w:rsid w:val="00491D4E"/>
    <w:rsid w:val="00492F4F"/>
    <w:rsid w:val="00497EB4"/>
    <w:rsid w:val="004C1F87"/>
    <w:rsid w:val="004D69D6"/>
    <w:rsid w:val="004E1D06"/>
    <w:rsid w:val="005001B4"/>
    <w:rsid w:val="00515D00"/>
    <w:rsid w:val="00522884"/>
    <w:rsid w:val="005355EC"/>
    <w:rsid w:val="005501A4"/>
    <w:rsid w:val="00570A07"/>
    <w:rsid w:val="00587E9B"/>
    <w:rsid w:val="00593ACE"/>
    <w:rsid w:val="005A3E57"/>
    <w:rsid w:val="005C56DB"/>
    <w:rsid w:val="005E25E6"/>
    <w:rsid w:val="005F13C9"/>
    <w:rsid w:val="005F2553"/>
    <w:rsid w:val="00604D3C"/>
    <w:rsid w:val="006051FE"/>
    <w:rsid w:val="0061641D"/>
    <w:rsid w:val="00622374"/>
    <w:rsid w:val="00625E59"/>
    <w:rsid w:val="00633917"/>
    <w:rsid w:val="006366DF"/>
    <w:rsid w:val="00695705"/>
    <w:rsid w:val="006A462F"/>
    <w:rsid w:val="006E2CA6"/>
    <w:rsid w:val="006E4477"/>
    <w:rsid w:val="006F5BE9"/>
    <w:rsid w:val="00703B90"/>
    <w:rsid w:val="00715A1E"/>
    <w:rsid w:val="00730469"/>
    <w:rsid w:val="007305C7"/>
    <w:rsid w:val="00747060"/>
    <w:rsid w:val="0076363B"/>
    <w:rsid w:val="00771485"/>
    <w:rsid w:val="007811BB"/>
    <w:rsid w:val="00785815"/>
    <w:rsid w:val="007A174F"/>
    <w:rsid w:val="007A1F16"/>
    <w:rsid w:val="007A2811"/>
    <w:rsid w:val="007B4C9D"/>
    <w:rsid w:val="007B7E36"/>
    <w:rsid w:val="007C23B9"/>
    <w:rsid w:val="007C5A01"/>
    <w:rsid w:val="007C72F2"/>
    <w:rsid w:val="007D073E"/>
    <w:rsid w:val="007D2CAA"/>
    <w:rsid w:val="007D32B7"/>
    <w:rsid w:val="007D725C"/>
    <w:rsid w:val="007E154E"/>
    <w:rsid w:val="007E76C7"/>
    <w:rsid w:val="007F037B"/>
    <w:rsid w:val="007F4586"/>
    <w:rsid w:val="008045A9"/>
    <w:rsid w:val="00804C42"/>
    <w:rsid w:val="00820F83"/>
    <w:rsid w:val="008266B6"/>
    <w:rsid w:val="008511E6"/>
    <w:rsid w:val="00855735"/>
    <w:rsid w:val="00863379"/>
    <w:rsid w:val="008823A3"/>
    <w:rsid w:val="0089202C"/>
    <w:rsid w:val="008959EA"/>
    <w:rsid w:val="008A2937"/>
    <w:rsid w:val="008A6670"/>
    <w:rsid w:val="008B0D30"/>
    <w:rsid w:val="008B27AB"/>
    <w:rsid w:val="008B4A1A"/>
    <w:rsid w:val="008C1AF6"/>
    <w:rsid w:val="008D7658"/>
    <w:rsid w:val="008E753C"/>
    <w:rsid w:val="008F06CE"/>
    <w:rsid w:val="0090035B"/>
    <w:rsid w:val="00921FC6"/>
    <w:rsid w:val="00922AFA"/>
    <w:rsid w:val="00923F80"/>
    <w:rsid w:val="009456AF"/>
    <w:rsid w:val="00955418"/>
    <w:rsid w:val="009645A7"/>
    <w:rsid w:val="009723D3"/>
    <w:rsid w:val="00975744"/>
    <w:rsid w:val="00982092"/>
    <w:rsid w:val="009A5986"/>
    <w:rsid w:val="009B0913"/>
    <w:rsid w:val="009C2463"/>
    <w:rsid w:val="009E1946"/>
    <w:rsid w:val="009E3951"/>
    <w:rsid w:val="009E4EF6"/>
    <w:rsid w:val="009E6A8F"/>
    <w:rsid w:val="00A1417D"/>
    <w:rsid w:val="00A17187"/>
    <w:rsid w:val="00A2160A"/>
    <w:rsid w:val="00A26453"/>
    <w:rsid w:val="00A26CCA"/>
    <w:rsid w:val="00A332D9"/>
    <w:rsid w:val="00A369C5"/>
    <w:rsid w:val="00A46925"/>
    <w:rsid w:val="00A479E2"/>
    <w:rsid w:val="00A55B0A"/>
    <w:rsid w:val="00A57F94"/>
    <w:rsid w:val="00A64B10"/>
    <w:rsid w:val="00A675D2"/>
    <w:rsid w:val="00A80B73"/>
    <w:rsid w:val="00A87A5C"/>
    <w:rsid w:val="00A969A0"/>
    <w:rsid w:val="00AA07CA"/>
    <w:rsid w:val="00AA0E5A"/>
    <w:rsid w:val="00AB0C4F"/>
    <w:rsid w:val="00AE6C89"/>
    <w:rsid w:val="00AE6D85"/>
    <w:rsid w:val="00AF10DF"/>
    <w:rsid w:val="00B02AA2"/>
    <w:rsid w:val="00B252B7"/>
    <w:rsid w:val="00B25441"/>
    <w:rsid w:val="00B30905"/>
    <w:rsid w:val="00B34166"/>
    <w:rsid w:val="00B43ADC"/>
    <w:rsid w:val="00B43F98"/>
    <w:rsid w:val="00B460A3"/>
    <w:rsid w:val="00B55A1C"/>
    <w:rsid w:val="00B81B64"/>
    <w:rsid w:val="00B8230B"/>
    <w:rsid w:val="00B82B86"/>
    <w:rsid w:val="00BA0C56"/>
    <w:rsid w:val="00BB3079"/>
    <w:rsid w:val="00BC0983"/>
    <w:rsid w:val="00BC7E61"/>
    <w:rsid w:val="00BD0BF6"/>
    <w:rsid w:val="00BD2875"/>
    <w:rsid w:val="00BE08F5"/>
    <w:rsid w:val="00BE0F5D"/>
    <w:rsid w:val="00BE2210"/>
    <w:rsid w:val="00BF1899"/>
    <w:rsid w:val="00BF22DC"/>
    <w:rsid w:val="00BF3C6C"/>
    <w:rsid w:val="00BF4D66"/>
    <w:rsid w:val="00C033EA"/>
    <w:rsid w:val="00C15192"/>
    <w:rsid w:val="00C22BDC"/>
    <w:rsid w:val="00C439AE"/>
    <w:rsid w:val="00C53F96"/>
    <w:rsid w:val="00C66E74"/>
    <w:rsid w:val="00C75BBD"/>
    <w:rsid w:val="00C77965"/>
    <w:rsid w:val="00C872E3"/>
    <w:rsid w:val="00C904A1"/>
    <w:rsid w:val="00C960FE"/>
    <w:rsid w:val="00CB0CC2"/>
    <w:rsid w:val="00CB6587"/>
    <w:rsid w:val="00CD0EC2"/>
    <w:rsid w:val="00CD25DC"/>
    <w:rsid w:val="00CE2255"/>
    <w:rsid w:val="00CF2025"/>
    <w:rsid w:val="00D03C2B"/>
    <w:rsid w:val="00D21F65"/>
    <w:rsid w:val="00D2298C"/>
    <w:rsid w:val="00D25825"/>
    <w:rsid w:val="00D30363"/>
    <w:rsid w:val="00D53A3E"/>
    <w:rsid w:val="00D53C32"/>
    <w:rsid w:val="00D7685F"/>
    <w:rsid w:val="00D76E59"/>
    <w:rsid w:val="00D77B60"/>
    <w:rsid w:val="00D81C7F"/>
    <w:rsid w:val="00D929B4"/>
    <w:rsid w:val="00DB1310"/>
    <w:rsid w:val="00DB2223"/>
    <w:rsid w:val="00DC3812"/>
    <w:rsid w:val="00DE105E"/>
    <w:rsid w:val="00DF413C"/>
    <w:rsid w:val="00DF4B16"/>
    <w:rsid w:val="00E04FB3"/>
    <w:rsid w:val="00E169BF"/>
    <w:rsid w:val="00E248B1"/>
    <w:rsid w:val="00E31833"/>
    <w:rsid w:val="00E37354"/>
    <w:rsid w:val="00E46248"/>
    <w:rsid w:val="00E551B8"/>
    <w:rsid w:val="00E55CB6"/>
    <w:rsid w:val="00E6246C"/>
    <w:rsid w:val="00E737D2"/>
    <w:rsid w:val="00E955B7"/>
    <w:rsid w:val="00EA11F2"/>
    <w:rsid w:val="00EB770A"/>
    <w:rsid w:val="00ED07AB"/>
    <w:rsid w:val="00EE25F6"/>
    <w:rsid w:val="00EF45DE"/>
    <w:rsid w:val="00EF5A98"/>
    <w:rsid w:val="00F30467"/>
    <w:rsid w:val="00F34154"/>
    <w:rsid w:val="00F426C3"/>
    <w:rsid w:val="00F451B9"/>
    <w:rsid w:val="00F5258D"/>
    <w:rsid w:val="00F5613B"/>
    <w:rsid w:val="00F62D03"/>
    <w:rsid w:val="00F74361"/>
    <w:rsid w:val="00F76BF8"/>
    <w:rsid w:val="00F80A39"/>
    <w:rsid w:val="00F87990"/>
    <w:rsid w:val="00F96DD3"/>
    <w:rsid w:val="00FB2305"/>
    <w:rsid w:val="00FC7447"/>
    <w:rsid w:val="00FC7798"/>
    <w:rsid w:val="00FC7EAF"/>
    <w:rsid w:val="00FD78B7"/>
    <w:rsid w:val="00FD7E21"/>
    <w:rsid w:val="00FE657B"/>
    <w:rsid w:val="00FE7FC9"/>
    <w:rsid w:val="00FF2306"/>
    <w:rsid w:val="00FF3E39"/>
    <w:rsid w:val="00FF4A87"/>
    <w:rsid w:val="00FF5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64973F"/>
  <w15:docId w15:val="{1F11F257-AED5-491E-9CA1-32B72FE94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25DC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4602D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24602D"/>
  </w:style>
  <w:style w:type="paragraph" w:styleId="Pieddepage">
    <w:name w:val="footer"/>
    <w:basedOn w:val="Normal"/>
    <w:link w:val="PieddepageCar"/>
    <w:uiPriority w:val="99"/>
    <w:unhideWhenUsed/>
    <w:rsid w:val="0024602D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24602D"/>
  </w:style>
  <w:style w:type="paragraph" w:styleId="Sansinterligne">
    <w:name w:val="No Spacing"/>
    <w:uiPriority w:val="1"/>
    <w:qFormat/>
    <w:rsid w:val="0024602D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365C83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65C83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154912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54912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037E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40.svg"/><Relationship Id="rId13" Type="http://schemas.openxmlformats.org/officeDocument/2006/relationships/image" Target="media/image8.PNG"/><Relationship Id="rId18" Type="http://schemas.openxmlformats.org/officeDocument/2006/relationships/image" Target="media/image80.PNG"/><Relationship Id="rId3" Type="http://schemas.openxmlformats.org/officeDocument/2006/relationships/image" Target="media/image5.png"/><Relationship Id="rId21" Type="http://schemas.openxmlformats.org/officeDocument/2006/relationships/image" Target="media/image110.png"/><Relationship Id="rId7" Type="http://schemas.openxmlformats.org/officeDocument/2006/relationships/image" Target="media/image30.png"/><Relationship Id="rId12" Type="http://schemas.openxmlformats.org/officeDocument/2006/relationships/image" Target="media/image70.jpeg"/><Relationship Id="rId17" Type="http://schemas.openxmlformats.org/officeDocument/2006/relationships/image" Target="media/image12.png"/><Relationship Id="rId2" Type="http://schemas.openxmlformats.org/officeDocument/2006/relationships/image" Target="media/image4.svg"/><Relationship Id="rId16" Type="http://schemas.openxmlformats.org/officeDocument/2006/relationships/image" Target="media/image11.png"/><Relationship Id="rId20" Type="http://schemas.openxmlformats.org/officeDocument/2006/relationships/image" Target="media/image100.jpg"/><Relationship Id="rId1" Type="http://schemas.openxmlformats.org/officeDocument/2006/relationships/image" Target="media/image3.png"/><Relationship Id="rId6" Type="http://schemas.openxmlformats.org/officeDocument/2006/relationships/image" Target="media/image7.jpeg"/><Relationship Id="rId11" Type="http://schemas.openxmlformats.org/officeDocument/2006/relationships/hyperlink" Target="mailto:accueil@ville-navarrenx.fr" TargetMode="External"/><Relationship Id="rId5" Type="http://schemas.openxmlformats.org/officeDocument/2006/relationships/hyperlink" Target="mailto:accueil@ville-navarrenx.fr" TargetMode="External"/><Relationship Id="rId15" Type="http://schemas.openxmlformats.org/officeDocument/2006/relationships/image" Target="media/image10.jpg"/><Relationship Id="rId10" Type="http://schemas.openxmlformats.org/officeDocument/2006/relationships/image" Target="media/image60.svg"/><Relationship Id="rId19" Type="http://schemas.openxmlformats.org/officeDocument/2006/relationships/image" Target="media/image90.png"/><Relationship Id="rId4" Type="http://schemas.openxmlformats.org/officeDocument/2006/relationships/image" Target="media/image6.svg"/><Relationship Id="rId9" Type="http://schemas.openxmlformats.org/officeDocument/2006/relationships/image" Target="media/image50.png"/><Relationship Id="rId14" Type="http://schemas.openxmlformats.org/officeDocument/2006/relationships/image" Target="media/image9.png"/><Relationship Id="rId22" Type="http://schemas.openxmlformats.org/officeDocument/2006/relationships/image" Target="media/image12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CCUEIL\Desktop\papier%20entete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papier entete.dotx</Template>
  <TotalTime>9</TotalTime>
  <Pages>1</Pages>
  <Words>159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ACCUEIL</dc:creator>
  <cp:keywords/>
  <dc:description/>
  <cp:lastModifiedBy>Compta Comptabilite</cp:lastModifiedBy>
  <cp:revision>9</cp:revision>
  <cp:lastPrinted>2026-04-30T13:03:00Z</cp:lastPrinted>
  <dcterms:created xsi:type="dcterms:W3CDTF">2026-04-22T15:04:00Z</dcterms:created>
  <dcterms:modified xsi:type="dcterms:W3CDTF">2026-04-30T13:03:00Z</dcterms:modified>
</cp:coreProperties>
</file>